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1B2AE" w14:textId="77777777" w:rsidR="00E44788" w:rsidRDefault="00E44788">
      <w:pPr>
        <w:spacing w:before="200" w:after="200" w:line="335" w:lineRule="auto"/>
        <w:ind w:left="-850" w:right="-881"/>
        <w:rPr>
          <w:color w:val="050A30"/>
          <w:sz w:val="2"/>
          <w:szCs w:val="2"/>
        </w:rPr>
      </w:pPr>
    </w:p>
    <w:p w14:paraId="4F307EFF" w14:textId="77777777" w:rsidR="00E44788" w:rsidRDefault="00E44788">
      <w:pPr>
        <w:spacing w:line="240" w:lineRule="auto"/>
        <w:ind w:left="-850" w:right="-881"/>
        <w:rPr>
          <w:sz w:val="6"/>
          <w:szCs w:val="6"/>
        </w:rPr>
      </w:pPr>
    </w:p>
    <w:p w14:paraId="1284E8E9" w14:textId="77777777" w:rsidR="0003164D" w:rsidRDefault="0003164D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1305"/>
        <w:gridCol w:w="2459"/>
        <w:gridCol w:w="2152"/>
        <w:gridCol w:w="1630"/>
        <w:gridCol w:w="3335"/>
      </w:tblGrid>
      <w:tr w:rsidR="00C915E4" w:rsidRPr="00E34186" w14:paraId="5128C5C4" w14:textId="77777777" w:rsidTr="00E34186">
        <w:tc>
          <w:tcPr>
            <w:tcW w:w="10881" w:type="dxa"/>
            <w:gridSpan w:val="5"/>
          </w:tcPr>
          <w:p w14:paraId="0FE7F82E" w14:textId="77777777" w:rsidR="00C915E4" w:rsidRPr="00E34186" w:rsidRDefault="00C915E4" w:rsidP="00E34186">
            <w:pPr>
              <w:spacing w:line="240" w:lineRule="auto"/>
              <w:ind w:right="30"/>
              <w:jc w:val="center"/>
              <w:rPr>
                <w:sz w:val="18"/>
                <w:szCs w:val="18"/>
              </w:rPr>
            </w:pPr>
            <w:r w:rsidRPr="00E34186">
              <w:rPr>
                <w:sz w:val="18"/>
                <w:szCs w:val="18"/>
              </w:rPr>
              <w:t>Max Mustermann | UID-Nummer: ATUXXXXXXXX | GLN-Nummer: XXXXXXXXXXXXX | Gerichtsstandort: Musterstadt</w:t>
            </w:r>
          </w:p>
        </w:tc>
      </w:tr>
      <w:tr w:rsidR="00C915E4" w:rsidRPr="00E34186" w14:paraId="4A47FB32" w14:textId="77777777" w:rsidTr="00813757">
        <w:trPr>
          <w:trHeight w:val="2631"/>
        </w:trPr>
        <w:tc>
          <w:tcPr>
            <w:tcW w:w="3911" w:type="dxa"/>
            <w:gridSpan w:val="2"/>
            <w:vAlign w:val="center"/>
          </w:tcPr>
          <w:p w14:paraId="2437CDDE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Muster GmbH</w:t>
            </w:r>
          </w:p>
          <w:p w14:paraId="0BE17313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Mustergasse 2/2</w:t>
            </w:r>
          </w:p>
          <w:p w14:paraId="630866EF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1001 Musterort</w:t>
            </w:r>
          </w:p>
          <w:p w14:paraId="5461C028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Österreich</w:t>
            </w:r>
          </w:p>
          <w:p w14:paraId="4515967F" w14:textId="77777777" w:rsidR="00C915E4" w:rsidRPr="00E34186" w:rsidRDefault="00C915E4" w:rsidP="00E34186">
            <w:pPr>
              <w:ind w:right="-881"/>
              <w:rPr>
                <w:sz w:val="24"/>
                <w:szCs w:val="24"/>
              </w:rPr>
            </w:pPr>
            <w:r w:rsidRPr="00C915E4">
              <w:rPr>
                <w:sz w:val="24"/>
                <w:szCs w:val="24"/>
                <w:lang w:val="de-AT"/>
              </w:rPr>
              <w:t>Ihre UID-Nummer: ATUXXXXXXXX</w:t>
            </w:r>
          </w:p>
        </w:tc>
        <w:tc>
          <w:tcPr>
            <w:tcW w:w="6970" w:type="dxa"/>
            <w:gridSpan w:val="3"/>
            <w:vAlign w:val="center"/>
          </w:tcPr>
          <w:p w14:paraId="683B696A" w14:textId="65C4F9BE" w:rsidR="00C915E4" w:rsidRPr="00413277" w:rsidRDefault="00413277" w:rsidP="00413277">
            <w:pPr>
              <w:pStyle w:val="berschrift1"/>
              <w:jc w:val="right"/>
              <w:rPr>
                <w:sz w:val="56"/>
                <w:szCs w:val="56"/>
              </w:rPr>
            </w:pPr>
            <w:r w:rsidRPr="00413277">
              <w:rPr>
                <w:sz w:val="56"/>
                <w:szCs w:val="56"/>
              </w:rPr>
              <w:t>Gutschrift</w:t>
            </w:r>
          </w:p>
        </w:tc>
      </w:tr>
      <w:tr w:rsidR="00C915E4" w:rsidRPr="00E34186" w14:paraId="35E8BE68" w14:textId="77777777" w:rsidTr="00813757">
        <w:trPr>
          <w:trHeight w:val="853"/>
        </w:trPr>
        <w:tc>
          <w:tcPr>
            <w:tcW w:w="1441" w:type="dxa"/>
          </w:tcPr>
          <w:p w14:paraId="467C9863" w14:textId="77777777" w:rsidR="00C915E4" w:rsidRPr="00E34186" w:rsidRDefault="00C915E4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Betreff</w:t>
            </w:r>
          </w:p>
          <w:p w14:paraId="34EEE508" w14:textId="77777777" w:rsidR="0003164D" w:rsidRPr="00C915E4" w:rsidRDefault="0003164D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4BD5404B" w14:textId="77777777" w:rsidR="00C915E4" w:rsidRPr="00E34186" w:rsidRDefault="00C915E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Leistung</w:t>
            </w:r>
          </w:p>
        </w:tc>
        <w:tc>
          <w:tcPr>
            <w:tcW w:w="2470" w:type="dxa"/>
          </w:tcPr>
          <w:p w14:paraId="4F1055A9" w14:textId="0CAE74E9" w:rsidR="00C915E4" w:rsidRPr="00E34186" w:rsidRDefault="00813757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Gutschrift</w:t>
            </w:r>
            <w:r w:rsidR="00C915E4" w:rsidRPr="00C915E4">
              <w:rPr>
                <w:b/>
                <w:bCs/>
                <w:sz w:val="24"/>
                <w:szCs w:val="24"/>
                <w:lang w:val="de-AT"/>
              </w:rPr>
              <w:t>snummer</w:t>
            </w:r>
          </w:p>
          <w:p w14:paraId="40B31B1F" w14:textId="77777777" w:rsidR="0003164D" w:rsidRPr="00C915E4" w:rsidRDefault="0003164D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32244F3A" w14:textId="5C435058" w:rsidR="00C915E4" w:rsidRPr="00E34186" w:rsidRDefault="00813757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>
              <w:rPr>
                <w:sz w:val="24"/>
                <w:szCs w:val="24"/>
                <w:lang w:val="de-AT"/>
              </w:rPr>
              <w:t>G</w:t>
            </w:r>
            <w:r w:rsidR="00C915E4" w:rsidRPr="00C915E4">
              <w:rPr>
                <w:sz w:val="24"/>
                <w:szCs w:val="24"/>
                <w:lang w:val="de-AT"/>
              </w:rPr>
              <w:t>XXXX-X</w:t>
            </w:r>
          </w:p>
        </w:tc>
        <w:tc>
          <w:tcPr>
            <w:tcW w:w="2223" w:type="dxa"/>
          </w:tcPr>
          <w:p w14:paraId="36002B2E" w14:textId="77777777" w:rsidR="00C915E4" w:rsidRPr="00E34186" w:rsidRDefault="00C915E4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Kundennummer</w:t>
            </w:r>
          </w:p>
          <w:p w14:paraId="3F8545A6" w14:textId="77777777" w:rsidR="0003164D" w:rsidRPr="00C915E4" w:rsidRDefault="0003164D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76CDC525" w14:textId="77777777" w:rsidR="00C915E4" w:rsidRPr="00E34186" w:rsidRDefault="00C915E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K-123456</w:t>
            </w:r>
          </w:p>
        </w:tc>
        <w:tc>
          <w:tcPr>
            <w:tcW w:w="670" w:type="dxa"/>
          </w:tcPr>
          <w:p w14:paraId="4F112675" w14:textId="77777777" w:rsidR="00C915E4" w:rsidRPr="00E34186" w:rsidRDefault="00C915E4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Datum</w:t>
            </w:r>
          </w:p>
          <w:p w14:paraId="5FFD46D2" w14:textId="77777777" w:rsidR="0003164D" w:rsidRPr="00C915E4" w:rsidRDefault="0003164D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1292CAD9" w14:textId="77777777" w:rsidR="00C915E4" w:rsidRPr="00E34186" w:rsidRDefault="00C915E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XX.XX.XXXX</w:t>
            </w:r>
          </w:p>
        </w:tc>
        <w:tc>
          <w:tcPr>
            <w:tcW w:w="4077" w:type="dxa"/>
          </w:tcPr>
          <w:p w14:paraId="247C912B" w14:textId="77777777" w:rsidR="00C915E4" w:rsidRPr="00E34186" w:rsidRDefault="00C915E4" w:rsidP="00813757">
            <w:pPr>
              <w:spacing w:line="240" w:lineRule="auto"/>
              <w:ind w:right="3"/>
              <w:jc w:val="right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Leistungszeitraum</w:t>
            </w:r>
          </w:p>
          <w:p w14:paraId="59D9EA26" w14:textId="77777777" w:rsidR="0003164D" w:rsidRPr="00C915E4" w:rsidRDefault="0003164D" w:rsidP="00813757">
            <w:pPr>
              <w:spacing w:line="240" w:lineRule="auto"/>
              <w:ind w:right="3"/>
              <w:jc w:val="right"/>
              <w:rPr>
                <w:sz w:val="24"/>
                <w:szCs w:val="24"/>
                <w:lang w:val="de-AT"/>
              </w:rPr>
            </w:pPr>
          </w:p>
          <w:p w14:paraId="17F8913E" w14:textId="77777777" w:rsidR="00C915E4" w:rsidRPr="00E34186" w:rsidRDefault="00C915E4" w:rsidP="00813757">
            <w:pPr>
              <w:spacing w:line="240" w:lineRule="auto"/>
              <w:ind w:right="3"/>
              <w:jc w:val="right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XX.XX.XXXX – XX.XX.XXX</w:t>
            </w:r>
            <w:r w:rsidR="0003164D" w:rsidRPr="00E34186">
              <w:rPr>
                <w:sz w:val="24"/>
                <w:szCs w:val="24"/>
                <w:lang w:val="de-AT"/>
              </w:rPr>
              <w:t>X</w:t>
            </w:r>
          </w:p>
        </w:tc>
      </w:tr>
    </w:tbl>
    <w:p w14:paraId="3CDD6F2D" w14:textId="77777777" w:rsidR="00C915E4" w:rsidRPr="00066F2C" w:rsidRDefault="00C915E4">
      <w:pPr>
        <w:spacing w:line="240" w:lineRule="auto"/>
        <w:ind w:left="-850" w:right="-881"/>
        <w:rPr>
          <w:sz w:val="6"/>
          <w:szCs w:val="6"/>
        </w:rPr>
      </w:pPr>
    </w:p>
    <w:p w14:paraId="15FEF18F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p w14:paraId="7085B71D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916" w:type="dxa"/>
        <w:tblInd w:w="-885" w:type="dxa"/>
        <w:tblLook w:val="04A0" w:firstRow="1" w:lastRow="0" w:firstColumn="1" w:lastColumn="0" w:noHBand="0" w:noVBand="1"/>
      </w:tblPr>
      <w:tblGrid>
        <w:gridCol w:w="993"/>
        <w:gridCol w:w="3828"/>
        <w:gridCol w:w="992"/>
        <w:gridCol w:w="1984"/>
        <w:gridCol w:w="1134"/>
        <w:gridCol w:w="1985"/>
      </w:tblGrid>
      <w:tr w:rsidR="0003164D" w:rsidRPr="00E34186" w14:paraId="1522003E" w14:textId="77777777" w:rsidTr="00E34186">
        <w:trPr>
          <w:trHeight w:val="936"/>
        </w:trPr>
        <w:tc>
          <w:tcPr>
            <w:tcW w:w="993" w:type="dxa"/>
            <w:shd w:val="clear" w:color="auto" w:fill="D9D9D9"/>
            <w:vAlign w:val="center"/>
          </w:tcPr>
          <w:p w14:paraId="54CECE44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Pos.</w:t>
            </w:r>
          </w:p>
        </w:tc>
        <w:tc>
          <w:tcPr>
            <w:tcW w:w="3828" w:type="dxa"/>
            <w:shd w:val="clear" w:color="auto" w:fill="D9D9D9"/>
            <w:vAlign w:val="center"/>
          </w:tcPr>
          <w:p w14:paraId="1CCBF4ED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Beschreibung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77FE2FD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Menge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6033FB45" w14:textId="77777777" w:rsidR="0003164D" w:rsidRPr="00E34186" w:rsidRDefault="0003164D" w:rsidP="00E34186">
            <w:pPr>
              <w:spacing w:before="300" w:after="300" w:line="240" w:lineRule="auto"/>
              <w:ind w:right="46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Einzelpreis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53B6D78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USt.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13E3618C" w14:textId="77777777" w:rsidR="0003164D" w:rsidRPr="00E34186" w:rsidRDefault="0003164D" w:rsidP="00E34186">
            <w:pPr>
              <w:spacing w:before="300" w:after="300" w:line="240" w:lineRule="auto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Gesamtpreis (netto</w:t>
            </w:r>
            <w:r w:rsidR="00A0050E" w:rsidRPr="00E34186">
              <w:rPr>
                <w:sz w:val="24"/>
                <w:szCs w:val="24"/>
              </w:rPr>
              <w:t>)</w:t>
            </w:r>
          </w:p>
        </w:tc>
      </w:tr>
      <w:tr w:rsidR="0003164D" w:rsidRPr="00E34186" w14:paraId="4C6D7B02" w14:textId="77777777" w:rsidTr="00E34186">
        <w:trPr>
          <w:trHeight w:val="1467"/>
        </w:trPr>
        <w:tc>
          <w:tcPr>
            <w:tcW w:w="993" w:type="dxa"/>
          </w:tcPr>
          <w:p w14:paraId="54700FD5" w14:textId="77777777" w:rsidR="0003164D" w:rsidRPr="00E34186" w:rsidRDefault="0003164D" w:rsidP="00E34186">
            <w:pPr>
              <w:spacing w:before="300" w:after="300" w:line="240" w:lineRule="auto"/>
              <w:ind w:right="-36"/>
              <w:jc w:val="center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6A1C38E4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Beschreibung Leistung/Produkt</w:t>
            </w:r>
          </w:p>
        </w:tc>
        <w:tc>
          <w:tcPr>
            <w:tcW w:w="992" w:type="dxa"/>
          </w:tcPr>
          <w:p w14:paraId="57BF6CDA" w14:textId="77777777" w:rsidR="0003164D" w:rsidRPr="00E34186" w:rsidRDefault="0003164D" w:rsidP="00E34186">
            <w:pPr>
              <w:spacing w:before="300" w:after="300" w:line="240" w:lineRule="auto"/>
              <w:ind w:right="-1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5BFC1DB" w14:textId="77777777" w:rsidR="0003164D" w:rsidRPr="00E34186" w:rsidRDefault="0003164D" w:rsidP="00E34186">
            <w:pPr>
              <w:spacing w:before="300" w:after="300" w:line="240" w:lineRule="auto"/>
              <w:ind w:right="461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1.500,00</w:t>
            </w:r>
          </w:p>
        </w:tc>
        <w:tc>
          <w:tcPr>
            <w:tcW w:w="1134" w:type="dxa"/>
          </w:tcPr>
          <w:p w14:paraId="087CE686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20 %</w:t>
            </w:r>
          </w:p>
        </w:tc>
        <w:tc>
          <w:tcPr>
            <w:tcW w:w="1985" w:type="dxa"/>
          </w:tcPr>
          <w:p w14:paraId="3AA44EBD" w14:textId="77777777" w:rsidR="0003164D" w:rsidRPr="00E34186" w:rsidRDefault="0003164D" w:rsidP="00E34186">
            <w:pPr>
              <w:spacing w:before="300" w:after="300" w:line="240" w:lineRule="auto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1.500,00</w:t>
            </w:r>
          </w:p>
        </w:tc>
      </w:tr>
    </w:tbl>
    <w:p w14:paraId="1F14C71B" w14:textId="77777777" w:rsidR="0003164D" w:rsidRDefault="0003164D">
      <w:pPr>
        <w:spacing w:line="240" w:lineRule="auto"/>
        <w:ind w:left="-850" w:right="-881"/>
        <w:rPr>
          <w:sz w:val="6"/>
          <w:szCs w:val="6"/>
          <w:lang w:val="de-AT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4584"/>
        <w:gridCol w:w="910"/>
        <w:gridCol w:w="5387"/>
      </w:tblGrid>
      <w:tr w:rsidR="00277DC4" w:rsidRPr="00E34186" w14:paraId="0E69384D" w14:textId="77777777" w:rsidTr="00E34186">
        <w:trPr>
          <w:trHeight w:val="337"/>
        </w:trPr>
        <w:tc>
          <w:tcPr>
            <w:tcW w:w="4584" w:type="dxa"/>
            <w:tcBorders>
              <w:bottom w:val="single" w:sz="4" w:space="0" w:color="auto"/>
            </w:tcBorders>
          </w:tcPr>
          <w:p w14:paraId="7B27264E" w14:textId="18F3D4E6" w:rsidR="00277DC4" w:rsidRPr="00E34186" w:rsidRDefault="00277DC4" w:rsidP="00E34186">
            <w:pPr>
              <w:spacing w:line="240" w:lineRule="auto"/>
              <w:ind w:right="-881"/>
              <w:rPr>
                <w:lang w:val="de-AT"/>
              </w:rPr>
            </w:pPr>
            <w:r w:rsidRPr="00E34186">
              <w:rPr>
                <w:sz w:val="24"/>
                <w:szCs w:val="24"/>
                <w:lang w:val="de-AT"/>
              </w:rPr>
              <w:t xml:space="preserve">Umsatzsteuer: </w:t>
            </w:r>
            <w:r w:rsidR="00413277">
              <w:rPr>
                <w:sz w:val="24"/>
                <w:szCs w:val="24"/>
                <w:lang w:val="de-AT"/>
              </w:rPr>
              <w:t>3</w:t>
            </w:r>
            <w:r w:rsidRPr="00E34186">
              <w:rPr>
                <w:sz w:val="24"/>
                <w:szCs w:val="24"/>
                <w:lang w:val="de-AT"/>
              </w:rPr>
              <w:t>00,00 €</w:t>
            </w:r>
          </w:p>
        </w:tc>
        <w:tc>
          <w:tcPr>
            <w:tcW w:w="6297" w:type="dxa"/>
            <w:gridSpan w:val="2"/>
            <w:tcBorders>
              <w:bottom w:val="single" w:sz="4" w:space="0" w:color="auto"/>
            </w:tcBorders>
          </w:tcPr>
          <w:p w14:paraId="27F573D3" w14:textId="067F63DC" w:rsidR="00277DC4" w:rsidRPr="00E34186" w:rsidRDefault="00277DC4" w:rsidP="00E34186">
            <w:pPr>
              <w:spacing w:line="240" w:lineRule="auto"/>
              <w:ind w:right="32"/>
              <w:jc w:val="right"/>
              <w:rPr>
                <w:sz w:val="24"/>
                <w:szCs w:val="24"/>
                <w:lang w:val="de-AT"/>
              </w:rPr>
            </w:pPr>
            <w:r w:rsidRPr="00E34186">
              <w:rPr>
                <w:sz w:val="24"/>
                <w:szCs w:val="24"/>
                <w:lang w:val="de-AT"/>
              </w:rPr>
              <w:t xml:space="preserve">Gesamtpreis (brutto): </w:t>
            </w:r>
            <w:r w:rsidR="00413277">
              <w:rPr>
                <w:b/>
                <w:bCs/>
                <w:sz w:val="24"/>
                <w:szCs w:val="24"/>
                <w:lang w:val="de-AT"/>
              </w:rPr>
              <w:t>1.80</w:t>
            </w:r>
            <w:r w:rsidRPr="00E34186">
              <w:rPr>
                <w:b/>
                <w:bCs/>
                <w:sz w:val="24"/>
                <w:szCs w:val="24"/>
                <w:lang w:val="de-AT"/>
              </w:rPr>
              <w:t>0,00 €</w:t>
            </w:r>
          </w:p>
        </w:tc>
      </w:tr>
      <w:tr w:rsidR="00277DC4" w:rsidRPr="00E34186" w14:paraId="54F1B74D" w14:textId="77777777" w:rsidTr="00E34186">
        <w:trPr>
          <w:trHeight w:val="407"/>
        </w:trPr>
        <w:tc>
          <w:tcPr>
            <w:tcW w:w="10881" w:type="dxa"/>
            <w:gridSpan w:val="3"/>
            <w:tcBorders>
              <w:top w:val="single" w:sz="4" w:space="0" w:color="auto"/>
            </w:tcBorders>
            <w:vAlign w:val="center"/>
          </w:tcPr>
          <w:p w14:paraId="75A1A2DC" w14:textId="6244098F" w:rsidR="00277DC4" w:rsidRPr="00E34186" w:rsidRDefault="00277DC4" w:rsidP="00E34186">
            <w:pPr>
              <w:spacing w:line="240" w:lineRule="auto"/>
              <w:ind w:right="-881"/>
              <w:rPr>
                <w:sz w:val="20"/>
                <w:szCs w:val="20"/>
                <w:lang w:val="de-AT"/>
              </w:rPr>
            </w:pPr>
          </w:p>
        </w:tc>
      </w:tr>
      <w:tr w:rsidR="00277DC4" w:rsidRPr="00E34186" w14:paraId="57AADCED" w14:textId="77777777" w:rsidTr="00E34186">
        <w:trPr>
          <w:trHeight w:val="4150"/>
        </w:trPr>
        <w:tc>
          <w:tcPr>
            <w:tcW w:w="5494" w:type="dxa"/>
            <w:gridSpan w:val="2"/>
            <w:vAlign w:val="center"/>
          </w:tcPr>
          <w:p w14:paraId="5811D5AB" w14:textId="77777777" w:rsidR="00277DC4" w:rsidRPr="00E34186" w:rsidRDefault="00277DC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E34186">
              <w:rPr>
                <w:sz w:val="28"/>
                <w:szCs w:val="28"/>
                <w:lang w:val="de-AT"/>
              </w:rPr>
              <w:t>Vielen Dank für die Zusammenarbeit.</w:t>
            </w:r>
          </w:p>
        </w:tc>
        <w:tc>
          <w:tcPr>
            <w:tcW w:w="5387" w:type="dxa"/>
            <w:vAlign w:val="bottom"/>
          </w:tcPr>
          <w:p w14:paraId="3F3EF303" w14:textId="672F9CE5" w:rsidR="00277DC4" w:rsidRPr="00E34186" w:rsidRDefault="00277DC4" w:rsidP="00E34186">
            <w:pPr>
              <w:spacing w:line="240" w:lineRule="auto"/>
              <w:jc w:val="right"/>
              <w:rPr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6CFD9786" w14:textId="0EF427F9" w:rsidR="00277DC4" w:rsidRPr="00E34186" w:rsidRDefault="00277DC4" w:rsidP="00E34186">
            <w:pPr>
              <w:spacing w:line="240" w:lineRule="auto"/>
              <w:jc w:val="right"/>
              <w:rPr>
                <w:sz w:val="20"/>
                <w:szCs w:val="20"/>
                <w:lang w:val="de-AT"/>
              </w:rPr>
            </w:pPr>
          </w:p>
        </w:tc>
      </w:tr>
    </w:tbl>
    <w:p w14:paraId="50EA43A4" w14:textId="77777777" w:rsidR="00277DC4" w:rsidRPr="00277DC4" w:rsidRDefault="00277DC4">
      <w:pPr>
        <w:spacing w:line="240" w:lineRule="auto"/>
        <w:ind w:left="-850" w:right="-881"/>
        <w:rPr>
          <w:sz w:val="6"/>
          <w:szCs w:val="6"/>
          <w:lang w:val="de-AT"/>
        </w:rPr>
      </w:pPr>
    </w:p>
    <w:p w14:paraId="748AAA49" w14:textId="77777777" w:rsidR="00413277" w:rsidRDefault="00413277">
      <w:pPr>
        <w:rPr>
          <w:sz w:val="26"/>
          <w:szCs w:val="26"/>
          <w:lang w:val="de-AT"/>
        </w:rPr>
      </w:pPr>
    </w:p>
    <w:p w14:paraId="01540B80" w14:textId="3B02C6A0" w:rsidR="00E44788" w:rsidRPr="00413277" w:rsidRDefault="00895149">
      <w:pPr>
        <w:rPr>
          <w:sz w:val="26"/>
          <w:szCs w:val="26"/>
        </w:rPr>
      </w:pPr>
      <w:r>
        <w:rPr>
          <w:sz w:val="26"/>
          <w:szCs w:val="26"/>
        </w:rPr>
        <w:t xml:space="preserve">Ihre buchhaltungsrelevanten Dokumente sind im Falle einer Steuerprüfung nur dann hieb- und stichfest, wenn Sie nachweisen können, </w:t>
      </w:r>
      <w:r>
        <w:rPr>
          <w:b/>
          <w:sz w:val="26"/>
          <w:szCs w:val="26"/>
        </w:rPr>
        <w:t xml:space="preserve">dass Sie keine nachträglichen Änderungen daran unprotokolliert vorgenommen haben (Manipulationssicherheit - </w:t>
      </w:r>
      <w:r>
        <w:rPr>
          <w:sz w:val="26"/>
          <w:szCs w:val="26"/>
        </w:rPr>
        <w:t>§ 131 Abs. 1 Z. 1 lit. b der österreichischen Bundesabgabenordnung, kurz BAO).</w:t>
      </w:r>
    </w:p>
    <w:p w14:paraId="1049DC42" w14:textId="77777777" w:rsidR="00E44788" w:rsidRDefault="00E44788">
      <w:pPr>
        <w:rPr>
          <w:sz w:val="26"/>
          <w:szCs w:val="26"/>
        </w:rPr>
      </w:pPr>
    </w:p>
    <w:p w14:paraId="7C9390A3" w14:textId="77777777" w:rsidR="00E44788" w:rsidRDefault="00895149">
      <w:pPr>
        <w:rPr>
          <w:sz w:val="18"/>
          <w:szCs w:val="18"/>
        </w:rPr>
      </w:pPr>
      <w:r>
        <w:rPr>
          <w:sz w:val="26"/>
          <w:szCs w:val="26"/>
        </w:rPr>
        <w:t>Wird diese “Unversehrtheit“ Ihrer Dokumente bei einer Prüfung angezweifelt, kann dies zu einer 💶💶💶 teuren 💶💶💶 Schätzung Ihrer Steuerpflicht führen!</w:t>
      </w:r>
    </w:p>
    <w:p w14:paraId="4420BF8D" w14:textId="77777777" w:rsidR="00E44788" w:rsidRDefault="00E44788">
      <w:pPr>
        <w:rPr>
          <w:sz w:val="18"/>
          <w:szCs w:val="18"/>
        </w:rPr>
      </w:pPr>
    </w:p>
    <w:p w14:paraId="37616FE5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300E7EB5" w14:textId="77777777" w:rsidR="00E44788" w:rsidRDefault="00895149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>Gleich die Buchhaltung mit FreeFinance erledigen!</w:t>
      </w:r>
    </w:p>
    <w:p w14:paraId="371FA96A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54B3222C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Rechtskonforme Rechnungen, Angebote, Lieferscheine und Gutschriften - auch wiederkehrende Rechnungen erstellen</w:t>
      </w:r>
    </w:p>
    <w:p w14:paraId="7732C394" w14:textId="77777777" w:rsidR="00E44788" w:rsidRDefault="00895149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Angebote blitzschnell in Rechnungen umwandeln</w:t>
      </w:r>
    </w:p>
    <w:p w14:paraId="7185FD8C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Offene Rechnungen mahnen</w:t>
      </w:r>
    </w:p>
    <w:p w14:paraId="3C5CDC92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E-Rechnung natürlich inklusive</w:t>
      </w:r>
    </w:p>
    <w:p w14:paraId="5186987E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Belegerfassung automatisieren</w:t>
      </w:r>
    </w:p>
    <w:p w14:paraId="3394F03E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UVA mit 1 Klick an FinanzOnline uvm.</w:t>
      </w:r>
    </w:p>
    <w:p w14:paraId="73D14586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3E651F10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tbl>
      <w:tblPr>
        <w:tblW w:w="4650" w:type="dxa"/>
        <w:tblInd w:w="2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50"/>
      </w:tblGrid>
      <w:tr w:rsidR="00E44788" w14:paraId="7ACD8144" w14:textId="77777777" w:rsidTr="00731125">
        <w:tc>
          <w:tcPr>
            <w:tcW w:w="4650" w:type="dxa"/>
            <w:tcBorders>
              <w:top w:val="single" w:sz="8" w:space="0" w:color="3C78D8"/>
              <w:left w:val="single" w:sz="8" w:space="0" w:color="3C78D8"/>
              <w:bottom w:val="single" w:sz="8" w:space="0" w:color="3C78D8"/>
              <w:right w:val="single" w:sz="8" w:space="0" w:color="3C78D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58C8B" w14:textId="77777777" w:rsidR="00E44788" w:rsidRPr="00731125" w:rsidRDefault="00895149" w:rsidP="00731125">
            <w:pPr>
              <w:spacing w:before="240" w:after="240"/>
              <w:jc w:val="center"/>
              <w:rPr>
                <w:sz w:val="26"/>
                <w:szCs w:val="26"/>
              </w:rPr>
            </w:pPr>
            <w:hyperlink r:id="rId8">
              <w:r w:rsidRPr="00731125">
                <w:rPr>
                  <w:color w:val="1155CC"/>
                  <w:sz w:val="32"/>
                  <w:szCs w:val="32"/>
                </w:rPr>
                <w:t>Jetzt 30 Tage kostenlos testen</w:t>
              </w:r>
            </w:hyperlink>
          </w:p>
        </w:tc>
      </w:tr>
    </w:tbl>
    <w:p w14:paraId="38E50690" w14:textId="77777777" w:rsidR="00E44788" w:rsidRDefault="00E44788">
      <w:pPr>
        <w:rPr>
          <w:sz w:val="20"/>
          <w:szCs w:val="20"/>
        </w:rPr>
      </w:pPr>
    </w:p>
    <w:p w14:paraId="45399BB4" w14:textId="77777777" w:rsidR="00E44788" w:rsidRDefault="00E44788" w:rsidP="00C915E4">
      <w:pPr>
        <w:rPr>
          <w:sz w:val="20"/>
          <w:szCs w:val="20"/>
        </w:rPr>
      </w:pPr>
    </w:p>
    <w:sectPr w:rsidR="00E44788">
      <w:headerReference w:type="even" r:id="rId9"/>
      <w:headerReference w:type="default" r:id="rId10"/>
      <w:footerReference w:type="even" r:id="rId11"/>
      <w:footerReference w:type="default" r:id="rId12"/>
      <w:pgSz w:w="11909" w:h="16834"/>
      <w:pgMar w:top="1440" w:right="1440" w:bottom="1440" w:left="1440" w:header="170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ED4D9" w14:textId="77777777" w:rsidR="00092915" w:rsidRDefault="00092915">
      <w:pPr>
        <w:spacing w:line="240" w:lineRule="auto"/>
      </w:pPr>
      <w:r>
        <w:separator/>
      </w:r>
    </w:p>
  </w:endnote>
  <w:endnote w:type="continuationSeparator" w:id="0">
    <w:p w14:paraId="4729D8E6" w14:textId="77777777" w:rsidR="00092915" w:rsidRDefault="000929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ika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B5914AC5-E7E7-4A82-A306-6A95B2619AA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8731B366-54FD-4C88-B863-F1493925EE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03F78" w14:textId="77777777" w:rsidR="00E44788" w:rsidRDefault="00895149">
    <w:pPr>
      <w:jc w:val="center"/>
      <w:rPr>
        <w:b/>
        <w:sz w:val="24"/>
        <w:szCs w:val="24"/>
      </w:rPr>
    </w:pPr>
    <w:hyperlink r:id="rId1">
      <w:r>
        <w:rPr>
          <w:b/>
          <w:sz w:val="24"/>
          <w:szCs w:val="24"/>
        </w:rPr>
        <w:t>www.freefinance.at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30FEF" w14:textId="5F3312E2" w:rsidR="00E44788" w:rsidRDefault="008E03C0">
    <w:pPr>
      <w:ind w:left="-708"/>
    </w:pPr>
    <w:r>
      <w:rPr>
        <w:noProof/>
      </w:rPr>
      <w:drawing>
        <wp:anchor distT="114300" distB="114300" distL="114300" distR="114300" simplePos="0" relativeHeight="251658752" behindDoc="1" locked="0" layoutInCell="1" allowOverlap="1" wp14:anchorId="040920A8" wp14:editId="0C1365BF">
          <wp:simplePos x="0" y="0"/>
          <wp:positionH relativeFrom="column">
            <wp:posOffset>-956945</wp:posOffset>
          </wp:positionH>
          <wp:positionV relativeFrom="paragraph">
            <wp:posOffset>224790</wp:posOffset>
          </wp:positionV>
          <wp:extent cx="7667625" cy="19945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1850" w:type="dxa"/>
      <w:tblInd w:w="-141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4065"/>
      <w:gridCol w:w="3720"/>
      <w:gridCol w:w="4065"/>
    </w:tblGrid>
    <w:tr w:rsidR="00E44788" w14:paraId="44B2C167" w14:textId="77777777" w:rsidTr="00277DC4">
      <w:trPr>
        <w:trHeight w:val="1462"/>
      </w:trPr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77F7115F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5C6269A3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Max Mustermann </w:t>
          </w:r>
        </w:p>
        <w:p w14:paraId="467B836E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Musterstraße 1</w:t>
          </w:r>
        </w:p>
        <w:p w14:paraId="0B6DFE69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1000 Musterstad</w:t>
          </w:r>
          <w:r w:rsidR="004547FC" w:rsidRPr="00731125">
            <w:rPr>
              <w:color w:val="434343"/>
              <w:sz w:val="18"/>
              <w:szCs w:val="18"/>
            </w:rPr>
            <w:t>t</w:t>
          </w:r>
        </w:p>
        <w:p w14:paraId="15C5C7C1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Österreich</w:t>
          </w:r>
        </w:p>
        <w:p w14:paraId="5F8D0723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UID: ATUXXXXXXXXX</w:t>
          </w:r>
        </w:p>
      </w:tc>
      <w:tc>
        <w:tcPr>
          <w:tcW w:w="3720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4057A341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7D1ED0C6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Kontakt</w:t>
          </w:r>
        </w:p>
        <w:p w14:paraId="223C25CE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E-Mail: hallo@mustermann.at</w:t>
          </w:r>
        </w:p>
        <w:p w14:paraId="78831CA2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Telefon: 01 12345-0</w:t>
          </w:r>
        </w:p>
        <w:p w14:paraId="58EE7A05" w14:textId="77777777" w:rsidR="00E44788" w:rsidRPr="00731125" w:rsidRDefault="00E44788" w:rsidP="0073112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color w:val="434343"/>
              <w:sz w:val="18"/>
              <w:szCs w:val="18"/>
            </w:rPr>
          </w:pPr>
        </w:p>
      </w:tc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4FCC05BB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6104B0B2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Meine Kontoinformation (Demo)</w:t>
          </w:r>
        </w:p>
        <w:p w14:paraId="0BFB8DBC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Institut: Musterbank</w:t>
          </w:r>
        </w:p>
        <w:p w14:paraId="4C791C72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Inhaber: Max Mustermann</w:t>
          </w:r>
        </w:p>
        <w:p w14:paraId="5D450F43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IBAN: AT61 1904 3002 3457 3201</w:t>
          </w:r>
        </w:p>
        <w:p w14:paraId="3D6772FA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BIC: ABCDATW</w:t>
          </w:r>
        </w:p>
      </w:tc>
    </w:tr>
  </w:tbl>
  <w:p w14:paraId="18B26B6E" w14:textId="77777777" w:rsidR="00E44788" w:rsidRDefault="00E44788">
    <w:pPr>
      <w:ind w:left="-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05ADE" w14:textId="77777777" w:rsidR="00092915" w:rsidRDefault="00092915">
      <w:pPr>
        <w:spacing w:line="240" w:lineRule="auto"/>
      </w:pPr>
      <w:r>
        <w:separator/>
      </w:r>
    </w:p>
  </w:footnote>
  <w:footnote w:type="continuationSeparator" w:id="0">
    <w:p w14:paraId="0D4EF3A5" w14:textId="77777777" w:rsidR="00092915" w:rsidRDefault="000929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F7216" w14:textId="77777777" w:rsidR="00E44788" w:rsidRDefault="00895149">
    <w:pPr>
      <w:jc w:val="center"/>
      <w:rPr>
        <w:b/>
        <w:sz w:val="44"/>
        <w:szCs w:val="44"/>
      </w:rPr>
    </w:pPr>
    <w:r>
      <w:rPr>
        <w:rFonts w:ascii="Andika" w:eastAsia="Andika" w:hAnsi="Andika" w:cs="Andika"/>
        <w:b/>
        <w:sz w:val="44"/>
        <w:szCs w:val="44"/>
      </w:rPr>
      <w:t>‼️‼️‼️‼️‼️‼️</w:t>
    </w:r>
  </w:p>
  <w:p w14:paraId="23187AB4" w14:textId="77777777" w:rsidR="00E44788" w:rsidRDefault="00895149">
    <w:pPr>
      <w:jc w:val="center"/>
    </w:pPr>
    <w:r>
      <w:rPr>
        <w:b/>
        <w:color w:val="ED1600"/>
        <w:sz w:val="44"/>
        <w:szCs w:val="44"/>
      </w:rPr>
      <w:t>Achtung bei der Verwendung Excel &amp; Word in der Buchhaltung!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816F3" w14:textId="499EBA00" w:rsidR="00E44788" w:rsidRDefault="008E03C0">
    <w:pPr>
      <w:ind w:left="-708"/>
    </w:pPr>
    <w:r>
      <w:rPr>
        <w:noProof/>
      </w:rPr>
      <w:drawing>
        <wp:anchor distT="114300" distB="114300" distL="114300" distR="114300" simplePos="0" relativeHeight="251656704" behindDoc="1" locked="0" layoutInCell="1" allowOverlap="1" wp14:anchorId="758468E1" wp14:editId="74C1CB3C">
          <wp:simplePos x="0" y="0"/>
          <wp:positionH relativeFrom="page">
            <wp:posOffset>-42545</wp:posOffset>
          </wp:positionH>
          <wp:positionV relativeFrom="page">
            <wp:posOffset>-196215</wp:posOffset>
          </wp:positionV>
          <wp:extent cx="7667625" cy="199453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8519A8" w14:textId="29606372" w:rsidR="00E44788" w:rsidRDefault="008E03C0">
    <w:r>
      <w:rPr>
        <w:noProof/>
      </w:rPr>
      <w:drawing>
        <wp:anchor distT="114300" distB="114300" distL="114300" distR="114300" simplePos="0" relativeHeight="251657728" behindDoc="0" locked="0" layoutInCell="1" allowOverlap="1" wp14:anchorId="73B8650A" wp14:editId="69C4438D">
          <wp:simplePos x="0" y="0"/>
          <wp:positionH relativeFrom="page">
            <wp:posOffset>4064000</wp:posOffset>
          </wp:positionH>
          <wp:positionV relativeFrom="page">
            <wp:posOffset>270510</wp:posOffset>
          </wp:positionV>
          <wp:extent cx="3317240" cy="144272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724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D1A0F"/>
    <w:multiLevelType w:val="multilevel"/>
    <w:tmpl w:val="7D628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44302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TrueTypeFonts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C0"/>
    <w:rsid w:val="0003164D"/>
    <w:rsid w:val="00066F2C"/>
    <w:rsid w:val="00092915"/>
    <w:rsid w:val="00277DC4"/>
    <w:rsid w:val="00413277"/>
    <w:rsid w:val="004547FC"/>
    <w:rsid w:val="00705069"/>
    <w:rsid w:val="00731125"/>
    <w:rsid w:val="00813757"/>
    <w:rsid w:val="00895149"/>
    <w:rsid w:val="008E03C0"/>
    <w:rsid w:val="00A0050E"/>
    <w:rsid w:val="00BB40A6"/>
    <w:rsid w:val="00C915E4"/>
    <w:rsid w:val="00E34186"/>
    <w:rsid w:val="00E44788"/>
    <w:rsid w:val="00EA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D6A62"/>
  <w15:docId w15:val="{BC3E626E-CE63-4892-82EB-69AC42E1B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val="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d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paragraph" w:styleId="Kopfzeile">
    <w:name w:val="header"/>
    <w:basedOn w:val="Standard"/>
    <w:link w:val="Kopf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7FC"/>
  </w:style>
  <w:style w:type="paragraph" w:styleId="Fuzeile">
    <w:name w:val="footer"/>
    <w:basedOn w:val="Standard"/>
    <w:link w:val="Fu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7FC"/>
  </w:style>
  <w:style w:type="table" w:styleId="Tabellenraster">
    <w:name w:val="Table Grid"/>
    <w:basedOn w:val="NormaleTabelle"/>
    <w:uiPriority w:val="39"/>
    <w:rsid w:val="00C9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reeFinance">
    <w:name w:val="FreeFinance"/>
    <w:basedOn w:val="NormaleTabelle"/>
    <w:uiPriority w:val="99"/>
    <w:rsid w:val="0003164D"/>
    <w:pPr>
      <w:spacing w:before="300" w:after="300" w:line="360" w:lineRule="auto"/>
    </w:pPr>
    <w:tblPr/>
    <w:tblStylePr w:type="firstRow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finance.at/registrieren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eefinance.a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\OneDrive\Desktop\FF_asset_vorlagen_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9E6-B8B7-4AB9-8E1B-928391F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FF_asset_vorlagen_at</Template>
  <TotalTime>0</TotalTime>
  <Pages>2</Pages>
  <Words>199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Links>
    <vt:vector size="12" baseType="variant"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https://www.freefinance.at/registrieren.html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http://www.freefinance.at/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Nosek</dc:creator>
  <cp:keywords/>
  <cp:lastModifiedBy>Nosek, Emilia</cp:lastModifiedBy>
  <cp:revision>3</cp:revision>
  <dcterms:created xsi:type="dcterms:W3CDTF">2025-10-02T09:49:00Z</dcterms:created>
  <dcterms:modified xsi:type="dcterms:W3CDTF">2025-10-10T09:29:00Z</dcterms:modified>
</cp:coreProperties>
</file>