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AF7B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36F5AAE5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09A9E94A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3652"/>
        <w:gridCol w:w="3969"/>
        <w:gridCol w:w="3260"/>
      </w:tblGrid>
      <w:tr w:rsidR="00C915E4" w:rsidRPr="00E34186" w14:paraId="5775E19F" w14:textId="77777777" w:rsidTr="00E34186">
        <w:tc>
          <w:tcPr>
            <w:tcW w:w="10881" w:type="dxa"/>
            <w:gridSpan w:val="3"/>
          </w:tcPr>
          <w:p w14:paraId="5667640B" w14:textId="77777777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UID-Nummer: ATUXXXXXXXX | GLN-Nummer: XXXXXXXXXXXXX | Gerichtsstandort: Musterstadt</w:t>
            </w:r>
          </w:p>
        </w:tc>
      </w:tr>
      <w:tr w:rsidR="00C915E4" w:rsidRPr="00E34186" w14:paraId="073DE1D1" w14:textId="77777777" w:rsidTr="001E7215">
        <w:trPr>
          <w:trHeight w:val="2334"/>
        </w:trPr>
        <w:tc>
          <w:tcPr>
            <w:tcW w:w="3652" w:type="dxa"/>
            <w:vAlign w:val="center"/>
          </w:tcPr>
          <w:p w14:paraId="605D729E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7C02F9C7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19353417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1001 Musterort</w:t>
            </w:r>
          </w:p>
          <w:p w14:paraId="291C264E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Österreich</w:t>
            </w:r>
          </w:p>
          <w:p w14:paraId="37F650E8" w14:textId="77777777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  <w:r w:rsidRPr="00C915E4">
              <w:rPr>
                <w:sz w:val="24"/>
                <w:szCs w:val="24"/>
                <w:lang w:val="de-AT"/>
              </w:rPr>
              <w:t>Ihre UID-Nummer: ATUXXXXXXXX</w:t>
            </w:r>
          </w:p>
        </w:tc>
        <w:tc>
          <w:tcPr>
            <w:tcW w:w="7229" w:type="dxa"/>
            <w:gridSpan w:val="2"/>
            <w:vAlign w:val="center"/>
          </w:tcPr>
          <w:p w14:paraId="7F8AB490" w14:textId="4A5CBCCE" w:rsidR="00E2687F" w:rsidRPr="001E7215" w:rsidRDefault="001E7215" w:rsidP="001E7215">
            <w:pPr>
              <w:pStyle w:val="berschrift1"/>
              <w:jc w:val="right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Honorarnote</w:t>
            </w:r>
          </w:p>
        </w:tc>
      </w:tr>
      <w:tr w:rsidR="001E7215" w:rsidRPr="00E34186" w14:paraId="77681D6A" w14:textId="77777777" w:rsidTr="001E7215">
        <w:trPr>
          <w:trHeight w:val="1006"/>
        </w:trPr>
        <w:tc>
          <w:tcPr>
            <w:tcW w:w="7621" w:type="dxa"/>
            <w:gridSpan w:val="2"/>
          </w:tcPr>
          <w:p w14:paraId="05AF8F80" w14:textId="5BF7CE56" w:rsidR="001E7215" w:rsidRDefault="001E7215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Honorarnoten-Nr.:</w:t>
            </w:r>
          </w:p>
          <w:p w14:paraId="3B20D1AE" w14:textId="77777777" w:rsidR="001E7215" w:rsidRDefault="001E7215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</w:p>
          <w:p w14:paraId="6C0C60DD" w14:textId="654C7CC3" w:rsidR="001E7215" w:rsidRPr="00E34186" w:rsidRDefault="001E7215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E2687F">
              <w:rPr>
                <w:sz w:val="24"/>
                <w:szCs w:val="24"/>
                <w:lang w:val="de-AT"/>
              </w:rPr>
              <w:t>XX</w:t>
            </w:r>
            <w:r>
              <w:rPr>
                <w:sz w:val="24"/>
                <w:szCs w:val="24"/>
                <w:lang w:val="de-AT"/>
              </w:rPr>
              <w:t>/XXXX</w:t>
            </w:r>
          </w:p>
        </w:tc>
        <w:tc>
          <w:tcPr>
            <w:tcW w:w="3260" w:type="dxa"/>
            <w:vAlign w:val="center"/>
          </w:tcPr>
          <w:p w14:paraId="3983267B" w14:textId="71DF43C6" w:rsidR="001E7215" w:rsidRPr="00E34186" w:rsidRDefault="001E7215" w:rsidP="001E7215">
            <w:pPr>
              <w:spacing w:line="240" w:lineRule="auto"/>
              <w:ind w:right="145"/>
              <w:jc w:val="right"/>
              <w:rPr>
                <w:sz w:val="24"/>
                <w:szCs w:val="24"/>
                <w:lang w:val="de-AT"/>
              </w:rPr>
            </w:pPr>
            <w:r>
              <w:rPr>
                <w:b/>
                <w:bCs/>
                <w:sz w:val="24"/>
                <w:szCs w:val="24"/>
                <w:lang w:val="de-AT"/>
              </w:rPr>
              <w:t>Ort, am XX.XX.XXXX</w:t>
            </w:r>
          </w:p>
        </w:tc>
      </w:tr>
    </w:tbl>
    <w:p w14:paraId="703D5873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7C77382C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04B2EEB1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5494"/>
        <w:gridCol w:w="5387"/>
      </w:tblGrid>
      <w:tr w:rsidR="00277DC4" w:rsidRPr="00E34186" w14:paraId="1929A656" w14:textId="77777777" w:rsidTr="00330231">
        <w:trPr>
          <w:trHeight w:val="5602"/>
        </w:trPr>
        <w:tc>
          <w:tcPr>
            <w:tcW w:w="10881" w:type="dxa"/>
            <w:gridSpan w:val="2"/>
            <w:vAlign w:val="center"/>
          </w:tcPr>
          <w:p w14:paraId="6F4B300A" w14:textId="7CF2592C" w:rsidR="00E2687F" w:rsidRPr="001E7215" w:rsidRDefault="001E7215" w:rsidP="001E7215">
            <w:pPr>
              <w:spacing w:line="240" w:lineRule="auto"/>
              <w:ind w:right="3"/>
              <w:rPr>
                <w:b/>
                <w:bCs/>
                <w:sz w:val="24"/>
                <w:szCs w:val="24"/>
                <w:lang w:val="de-AT"/>
              </w:rPr>
            </w:pPr>
            <w:r w:rsidRPr="001E7215">
              <w:rPr>
                <w:b/>
                <w:bCs/>
                <w:sz w:val="24"/>
                <w:szCs w:val="24"/>
                <w:lang w:val="de-AT"/>
              </w:rPr>
              <w:t>Für meine Tätigkeit „XY“ vom XX.XX.XXXX erlaube ich mir, folgenden Betrag in Rechnung zu stellen:</w:t>
            </w:r>
          </w:p>
          <w:p w14:paraId="0E1A8CE2" w14:textId="77777777" w:rsidR="001E7215" w:rsidRDefault="001E7215" w:rsidP="001E7215">
            <w:pPr>
              <w:spacing w:line="240" w:lineRule="auto"/>
              <w:ind w:right="3"/>
              <w:rPr>
                <w:sz w:val="28"/>
                <w:szCs w:val="28"/>
                <w:lang w:val="de-AT"/>
              </w:rPr>
            </w:pPr>
          </w:p>
          <w:tbl>
            <w:tblPr>
              <w:tblStyle w:val="FreeFinance"/>
              <w:tblW w:w="0" w:type="auto"/>
              <w:tblLook w:val="04A0" w:firstRow="1" w:lastRow="0" w:firstColumn="1" w:lastColumn="0" w:noHBand="0" w:noVBand="1"/>
            </w:tblPr>
            <w:tblGrid>
              <w:gridCol w:w="9396"/>
              <w:gridCol w:w="1259"/>
            </w:tblGrid>
            <w:tr w:rsidR="001E7215" w14:paraId="5CB6C689" w14:textId="77777777" w:rsidTr="001E721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396" w:type="dxa"/>
                  <w:vAlign w:val="center"/>
                </w:tcPr>
                <w:p w14:paraId="6E8EC90E" w14:textId="1864176D" w:rsidR="001E7215" w:rsidRDefault="001E7215" w:rsidP="001E7215">
                  <w:pPr>
                    <w:spacing w:line="240" w:lineRule="auto"/>
                    <w:ind w:right="3"/>
                    <w:rPr>
                      <w:sz w:val="28"/>
                      <w:szCs w:val="28"/>
                      <w:lang w:val="de-AT"/>
                    </w:rPr>
                  </w:pPr>
                  <w:r>
                    <w:rPr>
                      <w:sz w:val="28"/>
                      <w:szCs w:val="28"/>
                      <w:lang w:val="de-AT"/>
                    </w:rPr>
                    <w:t>Tätigkeit</w:t>
                  </w:r>
                </w:p>
              </w:tc>
              <w:tc>
                <w:tcPr>
                  <w:tcW w:w="1259" w:type="dxa"/>
                  <w:vAlign w:val="center"/>
                </w:tcPr>
                <w:p w14:paraId="76C41DC3" w14:textId="2497B956" w:rsidR="001E7215" w:rsidRDefault="001E7215" w:rsidP="001E7215">
                  <w:pPr>
                    <w:spacing w:line="240" w:lineRule="auto"/>
                    <w:ind w:right="3"/>
                    <w:rPr>
                      <w:sz w:val="28"/>
                      <w:szCs w:val="28"/>
                      <w:lang w:val="de-AT"/>
                    </w:rPr>
                  </w:pPr>
                  <w:r>
                    <w:rPr>
                      <w:sz w:val="28"/>
                      <w:szCs w:val="28"/>
                      <w:lang w:val="de-AT"/>
                    </w:rPr>
                    <w:t>EUR</w:t>
                  </w:r>
                </w:p>
              </w:tc>
            </w:tr>
            <w:tr w:rsidR="001E7215" w14:paraId="1491D406" w14:textId="77777777" w:rsidTr="001E7215">
              <w:tc>
                <w:tcPr>
                  <w:tcW w:w="9396" w:type="dxa"/>
                  <w:vAlign w:val="center"/>
                </w:tcPr>
                <w:p w14:paraId="6AEB69FB" w14:textId="44E24D77" w:rsidR="001E7215" w:rsidRDefault="001E7215" w:rsidP="001E7215">
                  <w:pPr>
                    <w:spacing w:before="120" w:after="120" w:line="240" w:lineRule="auto"/>
                    <w:ind w:right="6"/>
                    <w:rPr>
                      <w:sz w:val="28"/>
                      <w:szCs w:val="28"/>
                      <w:lang w:val="de-AT"/>
                    </w:rPr>
                  </w:pPr>
                  <w:r>
                    <w:rPr>
                      <w:sz w:val="28"/>
                      <w:szCs w:val="28"/>
                      <w:lang w:val="de-AT"/>
                    </w:rPr>
                    <w:t>Tätigkeit „XY“</w:t>
                  </w:r>
                </w:p>
              </w:tc>
              <w:tc>
                <w:tcPr>
                  <w:tcW w:w="1259" w:type="dxa"/>
                  <w:vAlign w:val="center"/>
                </w:tcPr>
                <w:p w14:paraId="644DB7D2" w14:textId="54667D9B" w:rsidR="001E7215" w:rsidRDefault="001E7215" w:rsidP="001E7215">
                  <w:pPr>
                    <w:spacing w:before="120" w:after="120" w:line="240" w:lineRule="auto"/>
                    <w:ind w:right="6"/>
                    <w:rPr>
                      <w:sz w:val="28"/>
                      <w:szCs w:val="28"/>
                      <w:lang w:val="de-AT"/>
                    </w:rPr>
                  </w:pPr>
                  <w:proofErr w:type="gramStart"/>
                  <w:r>
                    <w:rPr>
                      <w:sz w:val="28"/>
                      <w:szCs w:val="28"/>
                      <w:lang w:val="de-AT"/>
                    </w:rPr>
                    <w:t>XX,XX</w:t>
                  </w:r>
                  <w:proofErr w:type="gramEnd"/>
                </w:p>
              </w:tc>
            </w:tr>
            <w:tr w:rsidR="007F7946" w14:paraId="72E7D7E5" w14:textId="77777777" w:rsidTr="00464A6C">
              <w:tc>
                <w:tcPr>
                  <w:tcW w:w="10655" w:type="dxa"/>
                  <w:gridSpan w:val="2"/>
                  <w:vAlign w:val="center"/>
                </w:tcPr>
                <w:p w14:paraId="72AD06B9" w14:textId="03D2A196" w:rsidR="007F7946" w:rsidRDefault="007F7946" w:rsidP="007F7946">
                  <w:pPr>
                    <w:spacing w:before="120" w:after="120" w:line="240" w:lineRule="auto"/>
                    <w:ind w:right="6"/>
                    <w:jc w:val="center"/>
                    <w:rPr>
                      <w:sz w:val="28"/>
                      <w:szCs w:val="28"/>
                      <w:lang w:val="de-AT"/>
                    </w:rPr>
                  </w:pPr>
                  <w:r>
                    <w:rPr>
                      <w:sz w:val="28"/>
                      <w:szCs w:val="28"/>
                      <w:lang w:val="de-AT"/>
                    </w:rPr>
                    <w:t xml:space="preserve">Ausweisen der Umsatzsteuer mit Steuersatz, z.B.: </w:t>
                  </w:r>
                  <w:proofErr w:type="spellStart"/>
                  <w:r>
                    <w:rPr>
                      <w:sz w:val="28"/>
                      <w:szCs w:val="28"/>
                      <w:lang w:val="de-AT"/>
                    </w:rPr>
                    <w:t>USt</w:t>
                  </w:r>
                  <w:proofErr w:type="spellEnd"/>
                  <w:r>
                    <w:rPr>
                      <w:sz w:val="28"/>
                      <w:szCs w:val="28"/>
                      <w:lang w:val="de-AT"/>
                    </w:rPr>
                    <w:t xml:space="preserve"> 20%</w:t>
                  </w:r>
                  <w:r>
                    <w:rPr>
                      <w:sz w:val="28"/>
                      <w:szCs w:val="28"/>
                      <w:lang w:val="de-AT"/>
                    </w:rPr>
                    <w:br/>
                    <w:t>ODER</w:t>
                  </w:r>
                  <w:r>
                    <w:rPr>
                      <w:sz w:val="28"/>
                      <w:szCs w:val="28"/>
                      <w:lang w:val="de-AT"/>
                    </w:rPr>
                    <w:br/>
                    <w:t>Umsatzsteuerbefreiung gemäß § 6 Abs. 1 Z XX UstG 1994</w:t>
                  </w:r>
                </w:p>
              </w:tc>
            </w:tr>
            <w:tr w:rsidR="001E7215" w14:paraId="3E57CE8D" w14:textId="77777777" w:rsidTr="001E7215">
              <w:tc>
                <w:tcPr>
                  <w:tcW w:w="9396" w:type="dxa"/>
                  <w:vAlign w:val="center"/>
                </w:tcPr>
                <w:p w14:paraId="43527396" w14:textId="3F02E5C6" w:rsidR="001E7215" w:rsidRPr="001E7215" w:rsidRDefault="001E7215" w:rsidP="001E7215">
                  <w:pPr>
                    <w:spacing w:before="120" w:after="120" w:line="240" w:lineRule="auto"/>
                    <w:ind w:right="6"/>
                    <w:rPr>
                      <w:b/>
                      <w:bCs/>
                      <w:sz w:val="28"/>
                      <w:szCs w:val="28"/>
                      <w:lang w:val="de-AT"/>
                    </w:rPr>
                  </w:pPr>
                  <w:r w:rsidRPr="001E7215">
                    <w:rPr>
                      <w:b/>
                      <w:bCs/>
                      <w:sz w:val="28"/>
                      <w:szCs w:val="28"/>
                      <w:lang w:val="de-AT"/>
                    </w:rPr>
                    <w:t>Gesamtbetrag netto</w:t>
                  </w:r>
                </w:p>
              </w:tc>
              <w:tc>
                <w:tcPr>
                  <w:tcW w:w="1259" w:type="dxa"/>
                  <w:vAlign w:val="center"/>
                </w:tcPr>
                <w:p w14:paraId="4D292406" w14:textId="74DD2192" w:rsidR="001E7215" w:rsidRPr="001E7215" w:rsidRDefault="001E7215" w:rsidP="001E7215">
                  <w:pPr>
                    <w:spacing w:before="120" w:after="120" w:line="240" w:lineRule="auto"/>
                    <w:ind w:right="6"/>
                    <w:rPr>
                      <w:b/>
                      <w:bCs/>
                      <w:sz w:val="28"/>
                      <w:szCs w:val="28"/>
                      <w:lang w:val="de-AT"/>
                    </w:rPr>
                  </w:pPr>
                  <w:proofErr w:type="gramStart"/>
                  <w:r w:rsidRPr="001E7215">
                    <w:rPr>
                      <w:b/>
                      <w:bCs/>
                      <w:sz w:val="28"/>
                      <w:szCs w:val="28"/>
                      <w:lang w:val="de-AT"/>
                    </w:rPr>
                    <w:t>XX,XX</w:t>
                  </w:r>
                  <w:proofErr w:type="gramEnd"/>
                </w:p>
              </w:tc>
            </w:tr>
          </w:tbl>
          <w:p w14:paraId="07079D35" w14:textId="77777777" w:rsidR="001E7215" w:rsidRDefault="001E7215" w:rsidP="001E7215">
            <w:pPr>
              <w:spacing w:line="240" w:lineRule="auto"/>
              <w:ind w:right="3"/>
              <w:rPr>
                <w:b/>
                <w:bCs/>
                <w:sz w:val="24"/>
                <w:szCs w:val="24"/>
                <w:lang w:val="de-AT"/>
              </w:rPr>
            </w:pPr>
          </w:p>
          <w:p w14:paraId="04350A8A" w14:textId="5D32F5AC" w:rsidR="001E7215" w:rsidRPr="001E7215" w:rsidRDefault="001E7215" w:rsidP="001E7215">
            <w:pPr>
              <w:spacing w:line="240" w:lineRule="auto"/>
              <w:ind w:right="3"/>
              <w:rPr>
                <w:b/>
                <w:bCs/>
                <w:sz w:val="24"/>
                <w:szCs w:val="24"/>
                <w:lang w:val="de-AT"/>
              </w:rPr>
            </w:pPr>
            <w:r w:rsidRPr="001E7215">
              <w:rPr>
                <w:b/>
                <w:bCs/>
                <w:sz w:val="24"/>
                <w:szCs w:val="24"/>
                <w:lang w:val="de-AT"/>
              </w:rPr>
              <w:t>Ich ersuche Sie höflich, den oben angeführten Betrag prompt/bis zum XX.XX.XXXX zu bezahlen.</w:t>
            </w:r>
          </w:p>
          <w:p w14:paraId="2DD87B14" w14:textId="77777777" w:rsidR="00277DC4" w:rsidRDefault="00277DC4" w:rsidP="00E34186">
            <w:pPr>
              <w:spacing w:line="240" w:lineRule="auto"/>
              <w:ind w:right="-881"/>
              <w:rPr>
                <w:sz w:val="20"/>
                <w:szCs w:val="20"/>
                <w:lang w:val="de-AT"/>
              </w:rPr>
            </w:pPr>
          </w:p>
          <w:p w14:paraId="60362B58" w14:textId="1FBB9444" w:rsidR="001E7215" w:rsidRPr="00E34186" w:rsidRDefault="001E7215" w:rsidP="00E34186">
            <w:pPr>
              <w:spacing w:line="240" w:lineRule="auto"/>
              <w:ind w:right="-881"/>
              <w:rPr>
                <w:sz w:val="20"/>
                <w:szCs w:val="20"/>
                <w:lang w:val="de-AT"/>
              </w:rPr>
            </w:pPr>
          </w:p>
        </w:tc>
      </w:tr>
      <w:tr w:rsidR="00277DC4" w:rsidRPr="00E34186" w14:paraId="7CE6A583" w14:textId="77777777" w:rsidTr="00330231">
        <w:trPr>
          <w:trHeight w:val="2320"/>
        </w:trPr>
        <w:tc>
          <w:tcPr>
            <w:tcW w:w="5494" w:type="dxa"/>
          </w:tcPr>
          <w:p w14:paraId="6DDF0323" w14:textId="45DDFCE7" w:rsidR="00277DC4" w:rsidRPr="001E7215" w:rsidRDefault="001E7215" w:rsidP="00E2687F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1E7215">
              <w:rPr>
                <w:sz w:val="32"/>
                <w:szCs w:val="32"/>
                <w:lang w:val="de-AT"/>
              </w:rPr>
              <w:t>Vielen Dank für die Zusammenarbeit.</w:t>
            </w:r>
          </w:p>
        </w:tc>
        <w:tc>
          <w:tcPr>
            <w:tcW w:w="5387" w:type="dxa"/>
            <w:vAlign w:val="bottom"/>
          </w:tcPr>
          <w:p w14:paraId="1F884403" w14:textId="09EA01FA" w:rsidR="00277DC4" w:rsidRPr="00E34186" w:rsidRDefault="00E2687F" w:rsidP="00E34186">
            <w:pPr>
              <w:spacing w:line="240" w:lineRule="auto"/>
              <w:jc w:val="right"/>
              <w:rPr>
                <w:color w:val="000000"/>
                <w:sz w:val="20"/>
                <w:szCs w:val="20"/>
                <w:bdr w:val="none" w:sz="0" w:space="0" w:color="auto" w:frame="1"/>
              </w:rPr>
            </w:pPr>
            <w:r w:rsidRPr="00E34186">
              <w:rPr>
                <w:noProof/>
                <w:color w:val="000000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52BD42C6" wp14:editId="715A8CEA">
                  <wp:extent cx="740410" cy="740410"/>
                  <wp:effectExtent l="0" t="0" r="0" b="0"/>
                  <wp:docPr id="177" name="Bild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4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5E8F4" w14:textId="77777777" w:rsidR="00277DC4" w:rsidRPr="00E34186" w:rsidRDefault="00277DC4" w:rsidP="00E34186">
            <w:pPr>
              <w:spacing w:line="240" w:lineRule="auto"/>
              <w:jc w:val="right"/>
              <w:rPr>
                <w:sz w:val="20"/>
                <w:szCs w:val="20"/>
                <w:lang w:val="de-AT"/>
              </w:rPr>
            </w:pPr>
            <w:r w:rsidRPr="00E34186">
              <w:rPr>
                <w:sz w:val="20"/>
                <w:szCs w:val="20"/>
              </w:rPr>
              <w:t>Bequem die Zahlung mit Ihrer</w:t>
            </w:r>
            <w:r w:rsidRPr="00E34186">
              <w:rPr>
                <w:sz w:val="20"/>
                <w:szCs w:val="20"/>
              </w:rPr>
              <w:br/>
              <w:t>Smartphone-Banking-App beauftragen!</w:t>
            </w:r>
          </w:p>
        </w:tc>
      </w:tr>
    </w:tbl>
    <w:p w14:paraId="43EAEF70" w14:textId="6C2339D9" w:rsidR="00E44788" w:rsidRDefault="00E44788">
      <w:pPr>
        <w:rPr>
          <w:sz w:val="26"/>
          <w:szCs w:val="26"/>
        </w:rPr>
      </w:pPr>
    </w:p>
    <w:p w14:paraId="26F07CCC" w14:textId="77777777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>
        <w:rPr>
          <w:sz w:val="26"/>
          <w:szCs w:val="26"/>
        </w:rPr>
        <w:t xml:space="preserve">§ 131 Abs. 1 Z. 1 </w:t>
      </w:r>
      <w:proofErr w:type="spellStart"/>
      <w:r>
        <w:rPr>
          <w:sz w:val="26"/>
          <w:szCs w:val="26"/>
        </w:rPr>
        <w:t>lit</w:t>
      </w:r>
      <w:proofErr w:type="spellEnd"/>
      <w:r>
        <w:rPr>
          <w:sz w:val="26"/>
          <w:szCs w:val="26"/>
        </w:rPr>
        <w:t>. b der österreichischen Bundesabgabenordnung, kurz BAO).</w:t>
      </w:r>
    </w:p>
    <w:p w14:paraId="72F0612B" w14:textId="77777777" w:rsidR="00E44788" w:rsidRDefault="00E44788">
      <w:pPr>
        <w:rPr>
          <w:sz w:val="26"/>
          <w:szCs w:val="26"/>
        </w:rPr>
      </w:pPr>
    </w:p>
    <w:p w14:paraId="0ACC9E45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66E0630E" w14:textId="77777777" w:rsidR="00E44788" w:rsidRDefault="00E44788">
      <w:pPr>
        <w:rPr>
          <w:sz w:val="18"/>
          <w:szCs w:val="18"/>
        </w:rPr>
      </w:pPr>
    </w:p>
    <w:p w14:paraId="4944ED72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45614B0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2564A1D2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20A0AEC3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4F5D2E87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44CEDA04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4E8EB7A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5428403B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27350AFA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proofErr w:type="spellStart"/>
      <w:r>
        <w:rPr>
          <w:sz w:val="26"/>
          <w:szCs w:val="26"/>
        </w:rPr>
        <w:t>FinanzOnline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38F2CFBE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56188B55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2CE1026A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61785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9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4F265FB8" w14:textId="77777777" w:rsidR="00E44788" w:rsidRDefault="00E44788">
      <w:pPr>
        <w:rPr>
          <w:sz w:val="20"/>
          <w:szCs w:val="20"/>
        </w:rPr>
      </w:pPr>
    </w:p>
    <w:p w14:paraId="0E32ED10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10"/>
      <w:headerReference w:type="default" r:id="rId11"/>
      <w:footerReference w:type="even" r:id="rId12"/>
      <w:footerReference w:type="default" r:id="rId13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FDFA9" w14:textId="77777777" w:rsidR="00E92485" w:rsidRDefault="00E92485">
      <w:pPr>
        <w:spacing w:line="240" w:lineRule="auto"/>
      </w:pPr>
      <w:r>
        <w:separator/>
      </w:r>
    </w:p>
  </w:endnote>
  <w:endnote w:type="continuationSeparator" w:id="0">
    <w:p w14:paraId="4742FB21" w14:textId="77777777" w:rsidR="00E92485" w:rsidRDefault="00E924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E0F7A9F8-A44A-4468-99D5-DE9DB151A50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8540508-78CA-49D7-B347-82D681AEEE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41B3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8369" w14:textId="7CB2919A" w:rsidR="00E44788" w:rsidRDefault="00E2687F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01792BE8" wp14:editId="723BD6F6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28A190F1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3B913813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4D20FE27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05C3026D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2540C46D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40BC3F3F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Österreich</w:t>
          </w:r>
        </w:p>
        <w:p w14:paraId="10D32FD4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UID: ATUXXXXXXXXX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10DE86A0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43DF5ADA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6AAD35E8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hallo@mustermann.at</w:t>
          </w:r>
        </w:p>
        <w:p w14:paraId="11FA07E2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400D3395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5580A3BC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43163D8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474298B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60EA75CE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1DB6564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IBAN: AT61 1904 3002 3457 3201</w:t>
          </w:r>
        </w:p>
        <w:p w14:paraId="7719821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59423182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299FB" w14:textId="77777777" w:rsidR="00E92485" w:rsidRDefault="00E92485">
      <w:pPr>
        <w:spacing w:line="240" w:lineRule="auto"/>
      </w:pPr>
      <w:r>
        <w:separator/>
      </w:r>
    </w:p>
  </w:footnote>
  <w:footnote w:type="continuationSeparator" w:id="0">
    <w:p w14:paraId="05B25A61" w14:textId="77777777" w:rsidR="00E92485" w:rsidRDefault="00E924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9A6B0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6E4C9795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5A21" w14:textId="4AA7F0A7" w:rsidR="00E44788" w:rsidRDefault="00E2687F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209F4559" wp14:editId="57113841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AD5524" w14:textId="3B9E6F8E" w:rsidR="00E44788" w:rsidRDefault="00E2687F">
    <w:r>
      <w:rPr>
        <w:noProof/>
      </w:rPr>
      <w:drawing>
        <wp:anchor distT="114300" distB="114300" distL="114300" distR="114300" simplePos="0" relativeHeight="251657728" behindDoc="0" locked="0" layoutInCell="1" allowOverlap="1" wp14:anchorId="19342B98" wp14:editId="394C351D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9457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7F"/>
    <w:rsid w:val="0003164D"/>
    <w:rsid w:val="00066F2C"/>
    <w:rsid w:val="001E7215"/>
    <w:rsid w:val="00277DC4"/>
    <w:rsid w:val="00330231"/>
    <w:rsid w:val="003D5951"/>
    <w:rsid w:val="004547FC"/>
    <w:rsid w:val="004F229A"/>
    <w:rsid w:val="00705069"/>
    <w:rsid w:val="007268CD"/>
    <w:rsid w:val="00731125"/>
    <w:rsid w:val="007F7946"/>
    <w:rsid w:val="00862DEA"/>
    <w:rsid w:val="00895149"/>
    <w:rsid w:val="00A0050E"/>
    <w:rsid w:val="00BB4CE5"/>
    <w:rsid w:val="00BE28B1"/>
    <w:rsid w:val="00BE7F61"/>
    <w:rsid w:val="00C915E4"/>
    <w:rsid w:val="00E2687F"/>
    <w:rsid w:val="00E34186"/>
    <w:rsid w:val="00E44788"/>
    <w:rsid w:val="00E92485"/>
    <w:rsid w:val="00FD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6A711"/>
  <w15:docId w15:val="{03B64629-EB88-4C52-BA2E-ACA1825F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reefinance.at/registrieren.htm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223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5</cp:revision>
  <dcterms:created xsi:type="dcterms:W3CDTF">2025-10-07T14:13:00Z</dcterms:created>
  <dcterms:modified xsi:type="dcterms:W3CDTF">2025-10-21T08:04:00Z</dcterms:modified>
</cp:coreProperties>
</file>