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571A1" w14:textId="77777777" w:rsidR="00E44788" w:rsidRDefault="00E44788">
      <w:pPr>
        <w:spacing w:before="200" w:after="200" w:line="335" w:lineRule="auto"/>
        <w:ind w:left="-850" w:right="-881"/>
        <w:rPr>
          <w:color w:val="050A30"/>
          <w:sz w:val="2"/>
          <w:szCs w:val="2"/>
        </w:rPr>
      </w:pPr>
    </w:p>
    <w:p w14:paraId="3744DDE5" w14:textId="77777777" w:rsidR="00E44788" w:rsidRDefault="00E44788">
      <w:pPr>
        <w:spacing w:line="240" w:lineRule="auto"/>
        <w:ind w:left="-850" w:right="-881"/>
        <w:rPr>
          <w:sz w:val="6"/>
          <w:szCs w:val="6"/>
        </w:rPr>
      </w:pPr>
    </w:p>
    <w:p w14:paraId="68015AB4" w14:textId="77777777" w:rsidR="0003164D" w:rsidRDefault="0003164D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881" w:type="dxa"/>
        <w:tblInd w:w="-850" w:type="dxa"/>
        <w:tblLook w:val="04A0" w:firstRow="1" w:lastRow="0" w:firstColumn="1" w:lastColumn="0" w:noHBand="0" w:noVBand="1"/>
      </w:tblPr>
      <w:tblGrid>
        <w:gridCol w:w="3652"/>
        <w:gridCol w:w="7229"/>
      </w:tblGrid>
      <w:tr w:rsidR="00C915E4" w:rsidRPr="00E34186" w14:paraId="36153869" w14:textId="77777777" w:rsidTr="00E34186">
        <w:tc>
          <w:tcPr>
            <w:tcW w:w="10881" w:type="dxa"/>
            <w:gridSpan w:val="2"/>
          </w:tcPr>
          <w:p w14:paraId="1701AB4C" w14:textId="77777777" w:rsidR="00C915E4" w:rsidRPr="00E34186" w:rsidRDefault="00C915E4" w:rsidP="00E34186">
            <w:pPr>
              <w:spacing w:line="240" w:lineRule="auto"/>
              <w:ind w:right="30"/>
              <w:jc w:val="center"/>
              <w:rPr>
                <w:sz w:val="18"/>
                <w:szCs w:val="18"/>
              </w:rPr>
            </w:pPr>
            <w:r w:rsidRPr="00E34186">
              <w:rPr>
                <w:sz w:val="18"/>
                <w:szCs w:val="18"/>
              </w:rPr>
              <w:t>Max Mustermann | UID-Nummer: ATUXXXXXXXX | GLN-Nummer: XXXXXXXXXXXXX | Gerichtsstandort: Musterstadt</w:t>
            </w:r>
          </w:p>
        </w:tc>
      </w:tr>
      <w:tr w:rsidR="00C915E4" w:rsidRPr="00E34186" w14:paraId="59D40B7A" w14:textId="77777777" w:rsidTr="004F16E9">
        <w:trPr>
          <w:trHeight w:val="2631"/>
        </w:trPr>
        <w:tc>
          <w:tcPr>
            <w:tcW w:w="3652" w:type="dxa"/>
            <w:vAlign w:val="center"/>
          </w:tcPr>
          <w:p w14:paraId="6721D7A7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Muster GmbH</w:t>
            </w:r>
          </w:p>
          <w:p w14:paraId="185B14C3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Mustergasse 2/2</w:t>
            </w:r>
          </w:p>
          <w:p w14:paraId="79383050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1001 Musterort</w:t>
            </w:r>
          </w:p>
          <w:p w14:paraId="7BA26518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Österreich</w:t>
            </w:r>
          </w:p>
          <w:p w14:paraId="200D49A0" w14:textId="5D02838F" w:rsidR="00C915E4" w:rsidRPr="00E34186" w:rsidRDefault="00C915E4" w:rsidP="00E34186">
            <w:pPr>
              <w:ind w:right="-881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38CE3500" w14:textId="7837AE8C" w:rsidR="00C915E4" w:rsidRPr="004F16E9" w:rsidRDefault="004F16E9" w:rsidP="004F16E9">
            <w:pPr>
              <w:pStyle w:val="berschrift1"/>
              <w:jc w:val="right"/>
              <w:rPr>
                <w:b/>
                <w:bCs/>
                <w:sz w:val="24"/>
                <w:szCs w:val="24"/>
              </w:rPr>
            </w:pPr>
            <w:r w:rsidRPr="004F16E9">
              <w:rPr>
                <w:b/>
                <w:bCs/>
                <w:sz w:val="24"/>
                <w:szCs w:val="24"/>
              </w:rPr>
              <w:t>Ort, am XX.XX.XXXX</w:t>
            </w:r>
          </w:p>
        </w:tc>
      </w:tr>
    </w:tbl>
    <w:p w14:paraId="66A1F6B9" w14:textId="77777777" w:rsidR="00C915E4" w:rsidRPr="00066F2C" w:rsidRDefault="00C915E4">
      <w:pPr>
        <w:spacing w:line="240" w:lineRule="auto"/>
        <w:ind w:left="-850" w:right="-881"/>
        <w:rPr>
          <w:sz w:val="6"/>
          <w:szCs w:val="6"/>
        </w:rPr>
      </w:pPr>
    </w:p>
    <w:p w14:paraId="6E8315AF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p w14:paraId="35E3CBCB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881" w:type="dxa"/>
        <w:tblInd w:w="-850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81"/>
      </w:tblGrid>
      <w:tr w:rsidR="004F16E9" w:rsidRPr="00E34186" w14:paraId="24B2733B" w14:textId="77777777" w:rsidTr="004F16E9">
        <w:trPr>
          <w:trHeight w:val="1070"/>
        </w:trPr>
        <w:tc>
          <w:tcPr>
            <w:tcW w:w="10881" w:type="dxa"/>
            <w:tcBorders>
              <w:bottom w:val="nil"/>
            </w:tcBorders>
            <w:vAlign w:val="center"/>
          </w:tcPr>
          <w:p w14:paraId="6B5B32A2" w14:textId="5D768A31" w:rsidR="004F16E9" w:rsidRPr="00E34186" w:rsidRDefault="004F16E9" w:rsidP="00E34186">
            <w:pPr>
              <w:spacing w:line="240" w:lineRule="auto"/>
              <w:ind w:right="-881"/>
              <w:rPr>
                <w:sz w:val="20"/>
                <w:szCs w:val="20"/>
                <w:lang w:val="de-AT"/>
              </w:rPr>
            </w:pPr>
            <w:r w:rsidRPr="004F16E9">
              <w:rPr>
                <w:b/>
                <w:bCs/>
                <w:sz w:val="32"/>
                <w:szCs w:val="32"/>
              </w:rPr>
              <w:t>Erfreuliche Nachrichten von uns</w:t>
            </w:r>
          </w:p>
        </w:tc>
      </w:tr>
      <w:tr w:rsidR="00277DC4" w:rsidRPr="00E34186" w14:paraId="7B2E8E3A" w14:textId="77777777" w:rsidTr="004F16E9">
        <w:trPr>
          <w:trHeight w:val="407"/>
        </w:trPr>
        <w:tc>
          <w:tcPr>
            <w:tcW w:w="10881" w:type="dxa"/>
            <w:tcBorders>
              <w:top w:val="nil"/>
              <w:bottom w:val="nil"/>
            </w:tcBorders>
            <w:vAlign w:val="center"/>
          </w:tcPr>
          <w:p w14:paraId="4A0CBD51" w14:textId="77777777" w:rsidR="004F16E9" w:rsidRDefault="004F16E9" w:rsidP="004F16E9">
            <w:pPr>
              <w:spacing w:line="240" w:lineRule="auto"/>
              <w:rPr>
                <w:sz w:val="28"/>
                <w:szCs w:val="28"/>
                <w:lang w:val="de-AT"/>
              </w:rPr>
            </w:pPr>
            <w:r w:rsidRPr="004F16E9">
              <w:rPr>
                <w:sz w:val="28"/>
                <w:szCs w:val="28"/>
                <w:lang w:val="de-AT"/>
              </w:rPr>
              <w:t>Sehr geehrte Frau Musterfrau!</w:t>
            </w:r>
          </w:p>
          <w:p w14:paraId="0D4E1426" w14:textId="77777777" w:rsidR="004F16E9" w:rsidRPr="004F16E9" w:rsidRDefault="004F16E9" w:rsidP="004F16E9">
            <w:pPr>
              <w:spacing w:line="240" w:lineRule="auto"/>
              <w:rPr>
                <w:sz w:val="28"/>
                <w:szCs w:val="28"/>
                <w:lang w:val="de-AT"/>
              </w:rPr>
            </w:pPr>
          </w:p>
          <w:p w14:paraId="65C7BBEB" w14:textId="77777777" w:rsidR="004F16E9" w:rsidRDefault="004F16E9" w:rsidP="004F16E9">
            <w:pPr>
              <w:spacing w:line="240" w:lineRule="auto"/>
              <w:rPr>
                <w:sz w:val="28"/>
                <w:szCs w:val="28"/>
                <w:lang w:val="de-AT"/>
              </w:rPr>
            </w:pPr>
            <w:r w:rsidRPr="004F16E9">
              <w:rPr>
                <w:sz w:val="28"/>
                <w:szCs w:val="28"/>
                <w:lang w:val="de-AT"/>
              </w:rPr>
              <w:t xml:space="preserve">Wir freuen uns, Ihnen unsere aktuellen Produkt-Neuigkeiten vorstellen zu dürfen: </w:t>
            </w:r>
          </w:p>
          <w:p w14:paraId="2F547B24" w14:textId="77777777" w:rsidR="004F16E9" w:rsidRPr="004F16E9" w:rsidRDefault="004F16E9" w:rsidP="004F16E9">
            <w:pPr>
              <w:spacing w:line="240" w:lineRule="auto"/>
              <w:rPr>
                <w:sz w:val="28"/>
                <w:szCs w:val="28"/>
                <w:lang w:val="de-AT"/>
              </w:rPr>
            </w:pPr>
          </w:p>
          <w:p w14:paraId="3A810B00" w14:textId="77777777" w:rsidR="004F16E9" w:rsidRDefault="004F16E9" w:rsidP="004F16E9">
            <w:pPr>
              <w:spacing w:line="240" w:lineRule="auto"/>
              <w:rPr>
                <w:sz w:val="28"/>
                <w:szCs w:val="28"/>
                <w:lang w:val="en-US"/>
              </w:rPr>
            </w:pPr>
            <w:r w:rsidRPr="004F16E9">
              <w:rPr>
                <w:sz w:val="28"/>
                <w:szCs w:val="28"/>
                <w:lang w:val="en-US"/>
              </w:rPr>
              <w:t xml:space="preserve">Lorem ipsum dolor </w:t>
            </w:r>
            <w:proofErr w:type="gramStart"/>
            <w:r w:rsidRPr="004F16E9">
              <w:rPr>
                <w:sz w:val="28"/>
                <w:szCs w:val="28"/>
                <w:lang w:val="en-US"/>
              </w:rPr>
              <w:t>sit</w:t>
            </w:r>
            <w:proofErr w:type="gram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amet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consetetur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sadipscing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elitr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, sed diam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nonumy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eirmod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tempor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invidunt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ut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labore et dolore magna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aliquyam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erat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, sed diam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voluptua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. At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vero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eos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et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accusam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et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justo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duo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dolores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et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ea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rebum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. </w:t>
            </w:r>
          </w:p>
          <w:p w14:paraId="6EE992ED" w14:textId="77777777" w:rsidR="004F16E9" w:rsidRPr="004F16E9" w:rsidRDefault="004F16E9" w:rsidP="004F16E9">
            <w:pPr>
              <w:spacing w:line="240" w:lineRule="auto"/>
              <w:rPr>
                <w:sz w:val="28"/>
                <w:szCs w:val="28"/>
                <w:lang w:val="en-US"/>
              </w:rPr>
            </w:pPr>
          </w:p>
          <w:p w14:paraId="038FD6AC" w14:textId="77777777" w:rsidR="004F16E9" w:rsidRPr="004F16E9" w:rsidRDefault="004F16E9" w:rsidP="004F16E9">
            <w:pPr>
              <w:spacing w:line="240" w:lineRule="auto"/>
              <w:rPr>
                <w:sz w:val="28"/>
                <w:szCs w:val="28"/>
                <w:lang w:val="en-US"/>
              </w:rPr>
            </w:pPr>
            <w:r w:rsidRPr="004F16E9">
              <w:rPr>
                <w:sz w:val="28"/>
                <w:szCs w:val="28"/>
                <w:lang w:val="en-US"/>
              </w:rPr>
              <w:t xml:space="preserve">* Stet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clita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kasd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gubergren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, no sea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takimata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sanctus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est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</w:p>
          <w:p w14:paraId="402B2587" w14:textId="77777777" w:rsidR="004F16E9" w:rsidRDefault="004F16E9" w:rsidP="004F16E9">
            <w:pPr>
              <w:spacing w:line="240" w:lineRule="auto"/>
              <w:rPr>
                <w:sz w:val="28"/>
                <w:szCs w:val="28"/>
                <w:lang w:val="en-US"/>
              </w:rPr>
            </w:pPr>
            <w:r w:rsidRPr="004F16E9">
              <w:rPr>
                <w:sz w:val="28"/>
                <w:szCs w:val="28"/>
                <w:lang w:val="en-US"/>
              </w:rPr>
              <w:t xml:space="preserve">* Lorem ipsum dolor </w:t>
            </w:r>
            <w:proofErr w:type="gramStart"/>
            <w:r w:rsidRPr="004F16E9">
              <w:rPr>
                <w:sz w:val="28"/>
                <w:szCs w:val="28"/>
                <w:lang w:val="en-US"/>
              </w:rPr>
              <w:t>sit</w:t>
            </w:r>
            <w:proofErr w:type="gram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amet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. Lorem ipsum dolor </w:t>
            </w:r>
            <w:proofErr w:type="gramStart"/>
            <w:r w:rsidRPr="004F16E9">
              <w:rPr>
                <w:sz w:val="28"/>
                <w:szCs w:val="28"/>
                <w:lang w:val="en-US"/>
              </w:rPr>
              <w:t>sit</w:t>
            </w:r>
            <w:proofErr w:type="gram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amet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consetetur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sadipscing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elitr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</w:p>
          <w:p w14:paraId="21280C9F" w14:textId="77777777" w:rsidR="004F16E9" w:rsidRPr="004F16E9" w:rsidRDefault="004F16E9" w:rsidP="004F16E9">
            <w:pPr>
              <w:spacing w:line="240" w:lineRule="auto"/>
              <w:rPr>
                <w:sz w:val="28"/>
                <w:szCs w:val="28"/>
                <w:lang w:val="en-US"/>
              </w:rPr>
            </w:pPr>
          </w:p>
          <w:p w14:paraId="524B89DA" w14:textId="77777777" w:rsidR="004F16E9" w:rsidRDefault="004F16E9" w:rsidP="004F16E9">
            <w:pPr>
              <w:spacing w:line="240" w:lineRule="auto"/>
              <w:rPr>
                <w:sz w:val="28"/>
                <w:szCs w:val="28"/>
                <w:lang w:val="en-US"/>
              </w:rPr>
            </w:pPr>
            <w:r w:rsidRPr="004F16E9">
              <w:rPr>
                <w:sz w:val="28"/>
                <w:szCs w:val="28"/>
                <w:lang w:val="en-US"/>
              </w:rPr>
              <w:t xml:space="preserve">sed diam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nonumy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eirmod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tempor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invidunt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ut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labore et dolore magna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aliquyam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erat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, sed diam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voluptua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. At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vero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eos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et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accusam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et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justo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duo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dolores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et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ea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rebum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. Stet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clita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kasd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gubergren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, no sea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takimata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sanctus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est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 Lorem ipsum dolor </w:t>
            </w:r>
            <w:proofErr w:type="gramStart"/>
            <w:r w:rsidRPr="004F16E9">
              <w:rPr>
                <w:sz w:val="28"/>
                <w:szCs w:val="28"/>
                <w:lang w:val="en-US"/>
              </w:rPr>
              <w:t>sit</w:t>
            </w:r>
            <w:proofErr w:type="gramEnd"/>
            <w:r w:rsidRPr="004F16E9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F16E9">
              <w:rPr>
                <w:sz w:val="28"/>
                <w:szCs w:val="28"/>
                <w:lang w:val="en-US"/>
              </w:rPr>
              <w:t>amet</w:t>
            </w:r>
            <w:proofErr w:type="spellEnd"/>
            <w:r w:rsidRPr="004F16E9">
              <w:rPr>
                <w:sz w:val="28"/>
                <w:szCs w:val="28"/>
                <w:lang w:val="en-US"/>
              </w:rPr>
              <w:t xml:space="preserve">. </w:t>
            </w:r>
          </w:p>
          <w:p w14:paraId="73A66AD1" w14:textId="77777777" w:rsidR="004F16E9" w:rsidRPr="004F16E9" w:rsidRDefault="004F16E9" w:rsidP="004F16E9">
            <w:pPr>
              <w:spacing w:line="240" w:lineRule="auto"/>
              <w:rPr>
                <w:sz w:val="28"/>
                <w:szCs w:val="28"/>
                <w:lang w:val="en-US"/>
              </w:rPr>
            </w:pPr>
          </w:p>
          <w:p w14:paraId="36F459EC" w14:textId="77777777" w:rsidR="004F16E9" w:rsidRDefault="004F16E9" w:rsidP="004F16E9">
            <w:pPr>
              <w:spacing w:line="240" w:lineRule="auto"/>
              <w:rPr>
                <w:sz w:val="28"/>
                <w:szCs w:val="28"/>
                <w:lang w:val="de-AT"/>
              </w:rPr>
            </w:pPr>
            <w:r w:rsidRPr="004F16E9">
              <w:rPr>
                <w:sz w:val="28"/>
                <w:szCs w:val="28"/>
                <w:lang w:val="de-AT"/>
              </w:rPr>
              <w:t>Wir freuen uns, von Ihnen zu hören!</w:t>
            </w:r>
          </w:p>
          <w:p w14:paraId="4CBEB91E" w14:textId="77777777" w:rsidR="004F16E9" w:rsidRPr="004F16E9" w:rsidRDefault="004F16E9" w:rsidP="004F16E9">
            <w:pPr>
              <w:spacing w:line="240" w:lineRule="auto"/>
              <w:rPr>
                <w:sz w:val="28"/>
                <w:szCs w:val="28"/>
                <w:lang w:val="de-AT"/>
              </w:rPr>
            </w:pPr>
          </w:p>
          <w:p w14:paraId="572A7186" w14:textId="77777777" w:rsidR="004F16E9" w:rsidRPr="004F16E9" w:rsidRDefault="004F16E9" w:rsidP="004F16E9">
            <w:pPr>
              <w:spacing w:line="240" w:lineRule="auto"/>
              <w:rPr>
                <w:sz w:val="28"/>
                <w:szCs w:val="28"/>
                <w:lang w:val="de-AT"/>
              </w:rPr>
            </w:pPr>
            <w:r w:rsidRPr="004F16E9">
              <w:rPr>
                <w:b/>
                <w:bCs/>
                <w:sz w:val="28"/>
                <w:szCs w:val="28"/>
                <w:lang w:val="de-AT"/>
              </w:rPr>
              <w:t>Max Mustermann</w:t>
            </w:r>
          </w:p>
          <w:p w14:paraId="7E6EC954" w14:textId="2EA05E13" w:rsidR="00277DC4" w:rsidRPr="00E34186" w:rsidRDefault="00277DC4" w:rsidP="00E34186">
            <w:pPr>
              <w:spacing w:line="240" w:lineRule="auto"/>
              <w:ind w:right="-881"/>
              <w:rPr>
                <w:sz w:val="20"/>
                <w:szCs w:val="20"/>
                <w:lang w:val="de-AT"/>
              </w:rPr>
            </w:pPr>
          </w:p>
        </w:tc>
      </w:tr>
    </w:tbl>
    <w:p w14:paraId="52F35AC3" w14:textId="77777777" w:rsidR="00277DC4" w:rsidRPr="00277DC4" w:rsidRDefault="00277DC4">
      <w:pPr>
        <w:spacing w:line="240" w:lineRule="auto"/>
        <w:ind w:left="-850" w:right="-881"/>
        <w:rPr>
          <w:sz w:val="6"/>
          <w:szCs w:val="6"/>
          <w:lang w:val="de-AT"/>
        </w:rPr>
      </w:pPr>
    </w:p>
    <w:p w14:paraId="5CEDBBB0" w14:textId="77777777" w:rsidR="00E44788" w:rsidRDefault="00C915E4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7343E959" w14:textId="77777777" w:rsidR="008304F1" w:rsidRDefault="008304F1">
      <w:pPr>
        <w:rPr>
          <w:sz w:val="26"/>
          <w:szCs w:val="26"/>
        </w:rPr>
      </w:pPr>
    </w:p>
    <w:p w14:paraId="27462867" w14:textId="4165A3A6" w:rsidR="00E44788" w:rsidRDefault="00895149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Ihre buchhaltungsrelevanten Dokumente sind im Falle einer Steuerprüfung nur dann hieb- und stichfest, wenn Sie nachweisen können, </w:t>
      </w:r>
      <w:r>
        <w:rPr>
          <w:b/>
          <w:sz w:val="26"/>
          <w:szCs w:val="26"/>
        </w:rPr>
        <w:t xml:space="preserve">dass Sie keine nachträglichen Änderungen daran </w:t>
      </w:r>
      <w:proofErr w:type="spellStart"/>
      <w:r>
        <w:rPr>
          <w:b/>
          <w:sz w:val="26"/>
          <w:szCs w:val="26"/>
        </w:rPr>
        <w:t>unprotokolliert</w:t>
      </w:r>
      <w:proofErr w:type="spellEnd"/>
      <w:r>
        <w:rPr>
          <w:b/>
          <w:sz w:val="26"/>
          <w:szCs w:val="26"/>
        </w:rPr>
        <w:t xml:space="preserve"> vorgenommen haben (Manipulationssicherheit - </w:t>
      </w:r>
      <w:r>
        <w:rPr>
          <w:sz w:val="26"/>
          <w:szCs w:val="26"/>
        </w:rPr>
        <w:t xml:space="preserve">§ 131 Abs. 1 Z. 1 </w:t>
      </w:r>
      <w:proofErr w:type="spellStart"/>
      <w:r>
        <w:rPr>
          <w:sz w:val="26"/>
          <w:szCs w:val="26"/>
        </w:rPr>
        <w:t>lit</w:t>
      </w:r>
      <w:proofErr w:type="spellEnd"/>
      <w:r>
        <w:rPr>
          <w:sz w:val="26"/>
          <w:szCs w:val="26"/>
        </w:rPr>
        <w:t>. b der österreichischen Bundesabgabenordnung, kurz BAO).</w:t>
      </w:r>
    </w:p>
    <w:p w14:paraId="4988CC9C" w14:textId="77777777" w:rsidR="00E44788" w:rsidRDefault="00E44788">
      <w:pPr>
        <w:rPr>
          <w:sz w:val="26"/>
          <w:szCs w:val="26"/>
        </w:rPr>
      </w:pPr>
    </w:p>
    <w:p w14:paraId="201E6AAB" w14:textId="77777777" w:rsidR="00E44788" w:rsidRDefault="00895149">
      <w:pPr>
        <w:rPr>
          <w:sz w:val="18"/>
          <w:szCs w:val="18"/>
        </w:rPr>
      </w:pPr>
      <w:r>
        <w:rPr>
          <w:sz w:val="26"/>
          <w:szCs w:val="26"/>
        </w:rPr>
        <w:t>Wird diese “Unversehrtheit“ Ihrer Dokumente bei einer Prüfung angezweifelt, kann dies zu einer 💶💶💶 teuren 💶💶💶 Schätzung Ihrer Steuerpflicht führen!</w:t>
      </w:r>
    </w:p>
    <w:p w14:paraId="49EEEE79" w14:textId="77777777" w:rsidR="00E44788" w:rsidRDefault="00E44788">
      <w:pPr>
        <w:rPr>
          <w:sz w:val="18"/>
          <w:szCs w:val="18"/>
        </w:rPr>
      </w:pPr>
    </w:p>
    <w:p w14:paraId="6E3F7551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13848AB5" w14:textId="77777777" w:rsidR="00E44788" w:rsidRDefault="00895149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Gleich die Buchhaltung mit </w:t>
      </w:r>
      <w:proofErr w:type="spellStart"/>
      <w:r>
        <w:rPr>
          <w:b/>
          <w:sz w:val="26"/>
          <w:szCs w:val="26"/>
        </w:rPr>
        <w:t>FreeFinance</w:t>
      </w:r>
      <w:proofErr w:type="spellEnd"/>
      <w:r>
        <w:rPr>
          <w:b/>
          <w:sz w:val="26"/>
          <w:szCs w:val="26"/>
        </w:rPr>
        <w:t xml:space="preserve"> erledigen!</w:t>
      </w:r>
    </w:p>
    <w:p w14:paraId="5EC9F2FB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047B6DFD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Rechtskonforme Rechnungen, Angebote, Lieferscheine und Gutschriften - auch wiederkehrende Rechnungen erstellen</w:t>
      </w:r>
    </w:p>
    <w:p w14:paraId="0E373E7B" w14:textId="77777777" w:rsidR="00E44788" w:rsidRDefault="00895149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Angebote blitzschnell in Rechnungen umwandeln</w:t>
      </w:r>
    </w:p>
    <w:p w14:paraId="7864B7AB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Offene Rechnungen mahnen</w:t>
      </w:r>
    </w:p>
    <w:p w14:paraId="4AE703CC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E-Rechnung natürlich inklusive</w:t>
      </w:r>
    </w:p>
    <w:p w14:paraId="1B897983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Belegerfassung automatisieren</w:t>
      </w:r>
    </w:p>
    <w:p w14:paraId="04074640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 xml:space="preserve">UVA mit 1 Klick an </w:t>
      </w:r>
      <w:proofErr w:type="spellStart"/>
      <w:r>
        <w:rPr>
          <w:sz w:val="26"/>
          <w:szCs w:val="26"/>
        </w:rPr>
        <w:t>FinanzOnline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uvm</w:t>
      </w:r>
      <w:proofErr w:type="spellEnd"/>
      <w:r>
        <w:rPr>
          <w:sz w:val="26"/>
          <w:szCs w:val="26"/>
        </w:rPr>
        <w:t>.</w:t>
      </w:r>
    </w:p>
    <w:p w14:paraId="261EA672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</w:p>
    <w:p w14:paraId="00E428CD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tbl>
      <w:tblPr>
        <w:tblW w:w="4650" w:type="dxa"/>
        <w:tblInd w:w="2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50"/>
      </w:tblGrid>
      <w:tr w:rsidR="00E44788" w14:paraId="69A9B5C2" w14:textId="77777777" w:rsidTr="00731125">
        <w:tc>
          <w:tcPr>
            <w:tcW w:w="4650" w:type="dxa"/>
            <w:tcBorders>
              <w:top w:val="single" w:sz="8" w:space="0" w:color="3C78D8"/>
              <w:left w:val="single" w:sz="8" w:space="0" w:color="3C78D8"/>
              <w:bottom w:val="single" w:sz="8" w:space="0" w:color="3C78D8"/>
              <w:right w:val="single" w:sz="8" w:space="0" w:color="3C78D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DFB97" w14:textId="77777777" w:rsidR="00E44788" w:rsidRPr="00731125" w:rsidRDefault="00895149" w:rsidP="00731125">
            <w:pPr>
              <w:spacing w:before="240" w:after="240"/>
              <w:jc w:val="center"/>
              <w:rPr>
                <w:sz w:val="26"/>
                <w:szCs w:val="26"/>
              </w:rPr>
            </w:pPr>
            <w:hyperlink r:id="rId8">
              <w:r w:rsidRPr="00731125">
                <w:rPr>
                  <w:color w:val="1155CC"/>
                  <w:sz w:val="32"/>
                  <w:szCs w:val="32"/>
                </w:rPr>
                <w:t>Jetzt 30 Tage kostenlos testen</w:t>
              </w:r>
            </w:hyperlink>
          </w:p>
        </w:tc>
      </w:tr>
    </w:tbl>
    <w:p w14:paraId="2EAEB9FB" w14:textId="77777777" w:rsidR="00E44788" w:rsidRDefault="00E44788">
      <w:pPr>
        <w:rPr>
          <w:sz w:val="20"/>
          <w:szCs w:val="20"/>
        </w:rPr>
      </w:pPr>
    </w:p>
    <w:p w14:paraId="0021983F" w14:textId="77777777" w:rsidR="00E44788" w:rsidRDefault="00E44788" w:rsidP="00C915E4">
      <w:pPr>
        <w:rPr>
          <w:sz w:val="20"/>
          <w:szCs w:val="20"/>
        </w:rPr>
      </w:pPr>
    </w:p>
    <w:sectPr w:rsidR="00E44788">
      <w:headerReference w:type="even" r:id="rId9"/>
      <w:headerReference w:type="default" r:id="rId10"/>
      <w:footerReference w:type="even" r:id="rId11"/>
      <w:footerReference w:type="default" r:id="rId12"/>
      <w:pgSz w:w="11909" w:h="16834"/>
      <w:pgMar w:top="1440" w:right="1440" w:bottom="1440" w:left="1440" w:header="170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755CD" w14:textId="77777777" w:rsidR="00A962C9" w:rsidRDefault="00A962C9">
      <w:pPr>
        <w:spacing w:line="240" w:lineRule="auto"/>
      </w:pPr>
      <w:r>
        <w:separator/>
      </w:r>
    </w:p>
  </w:endnote>
  <w:endnote w:type="continuationSeparator" w:id="0">
    <w:p w14:paraId="60D258A2" w14:textId="77777777" w:rsidR="00A962C9" w:rsidRDefault="00A962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ika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" w:fontKey="{93154735-58B0-483A-8B32-827FF56C6F31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208310EF-611D-4E81-A100-AA65C544E6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735B9" w14:textId="77777777" w:rsidR="00E44788" w:rsidRDefault="00895149">
    <w:pPr>
      <w:jc w:val="center"/>
      <w:rPr>
        <w:b/>
        <w:sz w:val="24"/>
        <w:szCs w:val="24"/>
      </w:rPr>
    </w:pPr>
    <w:hyperlink r:id="rId1">
      <w:r>
        <w:rPr>
          <w:b/>
          <w:sz w:val="24"/>
          <w:szCs w:val="24"/>
        </w:rPr>
        <w:t>www.freefinance.at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D3030" w14:textId="3D6B0330" w:rsidR="00E44788" w:rsidRDefault="004F16E9">
    <w:pPr>
      <w:ind w:left="-708"/>
    </w:pPr>
    <w:r>
      <w:rPr>
        <w:noProof/>
      </w:rPr>
      <w:drawing>
        <wp:anchor distT="114300" distB="114300" distL="114300" distR="114300" simplePos="0" relativeHeight="251658752" behindDoc="1" locked="0" layoutInCell="1" allowOverlap="1" wp14:anchorId="7D3A1756" wp14:editId="4517CEF2">
          <wp:simplePos x="0" y="0"/>
          <wp:positionH relativeFrom="column">
            <wp:posOffset>-956945</wp:posOffset>
          </wp:positionH>
          <wp:positionV relativeFrom="paragraph">
            <wp:posOffset>224790</wp:posOffset>
          </wp:positionV>
          <wp:extent cx="7667625" cy="199453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1850" w:type="dxa"/>
      <w:tblInd w:w="-1413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4065"/>
      <w:gridCol w:w="3720"/>
      <w:gridCol w:w="4065"/>
    </w:tblGrid>
    <w:tr w:rsidR="00E44788" w14:paraId="548FCF4E" w14:textId="77777777" w:rsidTr="00277DC4">
      <w:trPr>
        <w:trHeight w:val="1462"/>
      </w:trPr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191E6FF7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3FBA17FE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 xml:space="preserve">Max Mustermann </w:t>
          </w:r>
        </w:p>
        <w:p w14:paraId="61374D21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Musterstraße 1</w:t>
          </w:r>
        </w:p>
        <w:p w14:paraId="2196CD5F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1000 Musterstad</w:t>
          </w:r>
          <w:r w:rsidR="004547FC" w:rsidRPr="00731125">
            <w:rPr>
              <w:color w:val="434343"/>
              <w:sz w:val="18"/>
              <w:szCs w:val="18"/>
            </w:rPr>
            <w:t>t</w:t>
          </w:r>
        </w:p>
        <w:p w14:paraId="31517BF2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Österreich</w:t>
          </w:r>
        </w:p>
        <w:p w14:paraId="1E0CC2DD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UID: ATUXXXXXXXXX</w:t>
          </w:r>
        </w:p>
      </w:tc>
      <w:tc>
        <w:tcPr>
          <w:tcW w:w="3720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6A9C6ADB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0DBC33D8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Kontakt</w:t>
          </w:r>
        </w:p>
        <w:p w14:paraId="081DA89C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E-Mail: hallo@mustermann.at</w:t>
          </w:r>
        </w:p>
        <w:p w14:paraId="74DA128E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Telefon: 01 12345-0</w:t>
          </w:r>
        </w:p>
        <w:p w14:paraId="6D06C007" w14:textId="77777777" w:rsidR="00E44788" w:rsidRPr="00731125" w:rsidRDefault="00E44788" w:rsidP="0073112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color w:val="434343"/>
              <w:sz w:val="18"/>
              <w:szCs w:val="18"/>
            </w:rPr>
          </w:pPr>
        </w:p>
      </w:tc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3701C2DB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599D1E34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Meine Kontoinformation (Demo)</w:t>
          </w:r>
        </w:p>
        <w:p w14:paraId="7B9C9823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Institut: Musterbank</w:t>
          </w:r>
        </w:p>
        <w:p w14:paraId="41858275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Inhaber: Max Mustermann</w:t>
          </w:r>
        </w:p>
        <w:p w14:paraId="39EA9334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IBAN: AT61 1904 3002 3457 3201</w:t>
          </w:r>
        </w:p>
        <w:p w14:paraId="771DFD6A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BIC: ABCDATW</w:t>
          </w:r>
        </w:p>
      </w:tc>
    </w:tr>
  </w:tbl>
  <w:p w14:paraId="2C10D0A8" w14:textId="77777777" w:rsidR="00E44788" w:rsidRDefault="00E44788">
    <w:pPr>
      <w:ind w:left="-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74D0E" w14:textId="77777777" w:rsidR="00A962C9" w:rsidRDefault="00A962C9">
      <w:pPr>
        <w:spacing w:line="240" w:lineRule="auto"/>
      </w:pPr>
      <w:r>
        <w:separator/>
      </w:r>
    </w:p>
  </w:footnote>
  <w:footnote w:type="continuationSeparator" w:id="0">
    <w:p w14:paraId="45436F87" w14:textId="77777777" w:rsidR="00A962C9" w:rsidRDefault="00A962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73FA4" w14:textId="77777777" w:rsidR="00E44788" w:rsidRDefault="00895149">
    <w:pPr>
      <w:jc w:val="center"/>
      <w:rPr>
        <w:b/>
        <w:sz w:val="44"/>
        <w:szCs w:val="44"/>
      </w:rPr>
    </w:pPr>
    <w:r>
      <w:rPr>
        <w:rFonts w:ascii="Andika" w:eastAsia="Andika" w:hAnsi="Andika" w:cs="Andika"/>
        <w:b/>
        <w:sz w:val="44"/>
        <w:szCs w:val="44"/>
      </w:rPr>
      <w:t>‼️‼️‼️‼️‼️‼️</w:t>
    </w:r>
  </w:p>
  <w:p w14:paraId="13115F1B" w14:textId="77777777" w:rsidR="00E44788" w:rsidRDefault="00895149">
    <w:pPr>
      <w:jc w:val="center"/>
    </w:pPr>
    <w:r>
      <w:rPr>
        <w:b/>
        <w:color w:val="ED1600"/>
        <w:sz w:val="44"/>
        <w:szCs w:val="44"/>
      </w:rPr>
      <w:t>Achtung bei der Verwendung Excel &amp; Word in der Buchhaltung!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9C275" w14:textId="4FCB1743" w:rsidR="00E44788" w:rsidRDefault="004F16E9">
    <w:pPr>
      <w:ind w:left="-708"/>
    </w:pPr>
    <w:r>
      <w:rPr>
        <w:noProof/>
      </w:rPr>
      <w:drawing>
        <wp:anchor distT="114300" distB="114300" distL="114300" distR="114300" simplePos="0" relativeHeight="251656704" behindDoc="1" locked="0" layoutInCell="1" allowOverlap="1" wp14:anchorId="27E48A33" wp14:editId="49FB7BD9">
          <wp:simplePos x="0" y="0"/>
          <wp:positionH relativeFrom="page">
            <wp:posOffset>-42545</wp:posOffset>
          </wp:positionH>
          <wp:positionV relativeFrom="page">
            <wp:posOffset>-196215</wp:posOffset>
          </wp:positionV>
          <wp:extent cx="7667625" cy="199453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F5CD6F" w14:textId="34D93169" w:rsidR="00E44788" w:rsidRDefault="004F16E9">
    <w:r>
      <w:rPr>
        <w:noProof/>
      </w:rPr>
      <w:drawing>
        <wp:anchor distT="114300" distB="114300" distL="114300" distR="114300" simplePos="0" relativeHeight="251657728" behindDoc="0" locked="0" layoutInCell="1" allowOverlap="1" wp14:anchorId="05969761" wp14:editId="12C54448">
          <wp:simplePos x="0" y="0"/>
          <wp:positionH relativeFrom="page">
            <wp:posOffset>4064000</wp:posOffset>
          </wp:positionH>
          <wp:positionV relativeFrom="page">
            <wp:posOffset>270510</wp:posOffset>
          </wp:positionV>
          <wp:extent cx="3317240" cy="1442720"/>
          <wp:effectExtent l="0" t="0" r="0" b="0"/>
          <wp:wrapNone/>
          <wp:docPr id="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7240" cy="1442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D1A0F"/>
    <w:multiLevelType w:val="multilevel"/>
    <w:tmpl w:val="7D6282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68928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6E9"/>
    <w:rsid w:val="0003164D"/>
    <w:rsid w:val="00066F2C"/>
    <w:rsid w:val="00277DC4"/>
    <w:rsid w:val="004547FC"/>
    <w:rsid w:val="004F16E9"/>
    <w:rsid w:val="00705069"/>
    <w:rsid w:val="00731125"/>
    <w:rsid w:val="008304F1"/>
    <w:rsid w:val="00895149"/>
    <w:rsid w:val="00A0050E"/>
    <w:rsid w:val="00A962C9"/>
    <w:rsid w:val="00C915E4"/>
    <w:rsid w:val="00E34186"/>
    <w:rsid w:val="00E4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1C352E"/>
  <w15:docId w15:val="{B565C4FF-B346-4194-909C-8174E158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76" w:lineRule="auto"/>
    </w:pPr>
    <w:rPr>
      <w:sz w:val="22"/>
      <w:szCs w:val="22"/>
      <w:lang w:val="d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pPr>
      <w:spacing w:line="276" w:lineRule="auto"/>
    </w:pPr>
    <w:rPr>
      <w:sz w:val="22"/>
      <w:szCs w:val="22"/>
      <w:lang w:val="d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</w:tblPr>
  </w:style>
  <w:style w:type="table" w:customStyle="1" w:styleId="aff2">
    <w:basedOn w:val="TableNormal"/>
    <w:tblPr>
      <w:tblStyleRowBandSize w:val="1"/>
      <w:tblStyleColBandSize w:val="1"/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</w:tblPr>
  </w:style>
  <w:style w:type="table" w:customStyle="1" w:styleId="aff6">
    <w:basedOn w:val="TableNormal"/>
    <w:tblPr>
      <w:tblStyleRowBandSize w:val="1"/>
      <w:tblStyleColBandSize w:val="1"/>
    </w:tblPr>
  </w:style>
  <w:style w:type="table" w:customStyle="1" w:styleId="aff7">
    <w:basedOn w:val="TableNormal"/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</w:tblPr>
  </w:style>
  <w:style w:type="table" w:customStyle="1" w:styleId="afff">
    <w:basedOn w:val="TableNormal"/>
    <w:tblPr>
      <w:tblStyleRowBandSize w:val="1"/>
      <w:tblStyleColBandSize w:val="1"/>
    </w:tblPr>
  </w:style>
  <w:style w:type="table" w:customStyle="1" w:styleId="afff0">
    <w:basedOn w:val="TableNormal"/>
    <w:tblPr>
      <w:tblStyleRowBandSize w:val="1"/>
      <w:tblStyleColBandSize w:val="1"/>
    </w:tblPr>
  </w:style>
  <w:style w:type="table" w:customStyle="1" w:styleId="afff1">
    <w:basedOn w:val="TableNormal"/>
    <w:tblPr>
      <w:tblStyleRowBandSize w:val="1"/>
      <w:tblStyleColBandSize w:val="1"/>
    </w:tblPr>
  </w:style>
  <w:style w:type="table" w:customStyle="1" w:styleId="afff2">
    <w:basedOn w:val="TableNormal"/>
    <w:tblPr>
      <w:tblStyleRowBandSize w:val="1"/>
      <w:tblStyleColBandSize w:val="1"/>
    </w:tblPr>
  </w:style>
  <w:style w:type="table" w:customStyle="1" w:styleId="afff3">
    <w:basedOn w:val="TableNormal"/>
    <w:tblPr>
      <w:tblStyleRowBandSize w:val="1"/>
      <w:tblStyleColBandSize w:val="1"/>
    </w:tblPr>
  </w:style>
  <w:style w:type="table" w:customStyle="1" w:styleId="afff4">
    <w:basedOn w:val="TableNormal"/>
    <w:tblPr>
      <w:tblStyleRowBandSize w:val="1"/>
      <w:tblStyleColBandSize w:val="1"/>
    </w:tblPr>
  </w:style>
  <w:style w:type="table" w:customStyle="1" w:styleId="afff5">
    <w:basedOn w:val="TableNormal"/>
    <w:tblPr>
      <w:tblStyleRowBandSize w:val="1"/>
      <w:tblStyleColBandSize w:val="1"/>
    </w:tblPr>
  </w:style>
  <w:style w:type="table" w:customStyle="1" w:styleId="afff6">
    <w:basedOn w:val="TableNormal"/>
    <w:tblPr>
      <w:tblStyleRowBandSize w:val="1"/>
      <w:tblStyleColBandSize w:val="1"/>
    </w:tblPr>
  </w:style>
  <w:style w:type="table" w:customStyle="1" w:styleId="afff7">
    <w:basedOn w:val="TableNormal"/>
    <w:tblPr>
      <w:tblStyleRowBandSize w:val="1"/>
      <w:tblStyleColBandSize w:val="1"/>
    </w:tblPr>
  </w:style>
  <w:style w:type="table" w:customStyle="1" w:styleId="afff8">
    <w:basedOn w:val="TableNormal"/>
    <w:tblPr>
      <w:tblStyleRowBandSize w:val="1"/>
      <w:tblStyleColBandSize w:val="1"/>
    </w:tblPr>
  </w:style>
  <w:style w:type="table" w:customStyle="1" w:styleId="afff9">
    <w:basedOn w:val="TableNormal"/>
    <w:tblPr>
      <w:tblStyleRowBandSize w:val="1"/>
      <w:tblStyleColBandSize w:val="1"/>
    </w:tblPr>
  </w:style>
  <w:style w:type="table" w:customStyle="1" w:styleId="afffa">
    <w:basedOn w:val="TableNormal"/>
    <w:tblPr>
      <w:tblStyleRowBandSize w:val="1"/>
      <w:tblStyleColBandSize w:val="1"/>
    </w:tblPr>
  </w:style>
  <w:style w:type="table" w:customStyle="1" w:styleId="afffb">
    <w:basedOn w:val="TableNormal"/>
    <w:tblPr>
      <w:tblStyleRowBandSize w:val="1"/>
      <w:tblStyleColBandSize w:val="1"/>
    </w:tblPr>
  </w:style>
  <w:style w:type="table" w:customStyle="1" w:styleId="afffc">
    <w:basedOn w:val="TableNormal"/>
    <w:tblPr>
      <w:tblStyleRowBandSize w:val="1"/>
      <w:tblStyleColBandSize w:val="1"/>
    </w:tblPr>
  </w:style>
  <w:style w:type="table" w:customStyle="1" w:styleId="afffd">
    <w:basedOn w:val="TableNormal"/>
    <w:tblPr>
      <w:tblStyleRowBandSize w:val="1"/>
      <w:tblStyleColBandSize w:val="1"/>
    </w:tblPr>
  </w:style>
  <w:style w:type="paragraph" w:styleId="Kopfzeile">
    <w:name w:val="header"/>
    <w:basedOn w:val="Standard"/>
    <w:link w:val="Kopf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47FC"/>
  </w:style>
  <w:style w:type="paragraph" w:styleId="Fuzeile">
    <w:name w:val="footer"/>
    <w:basedOn w:val="Standard"/>
    <w:link w:val="Fu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47FC"/>
  </w:style>
  <w:style w:type="table" w:styleId="Tabellenraster">
    <w:name w:val="Table Grid"/>
    <w:basedOn w:val="NormaleTabelle"/>
    <w:uiPriority w:val="39"/>
    <w:rsid w:val="00C91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reeFinance">
    <w:name w:val="FreeFinance"/>
    <w:basedOn w:val="NormaleTabelle"/>
    <w:uiPriority w:val="99"/>
    <w:rsid w:val="0003164D"/>
    <w:pPr>
      <w:spacing w:before="300" w:after="300" w:line="360" w:lineRule="auto"/>
    </w:pPr>
    <w:tblPr/>
    <w:tblStylePr w:type="firstRow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0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eefinance.at/registrieren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reefinance.a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i\OneDrive\Desktop\FF_asset_vorlagen_at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59E6-B8B7-4AB9-8E1B-928391F0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FF_asset_vorlagen_at</Template>
  <TotalTime>0</TotalTime>
  <Pages>2</Pages>
  <Words>259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Links>
    <vt:vector size="12" baseType="variant">
      <vt:variant>
        <vt:i4>4980742</vt:i4>
      </vt:variant>
      <vt:variant>
        <vt:i4>0</vt:i4>
      </vt:variant>
      <vt:variant>
        <vt:i4>0</vt:i4>
      </vt:variant>
      <vt:variant>
        <vt:i4>5</vt:i4>
      </vt:variant>
      <vt:variant>
        <vt:lpwstr>https://www.freefinance.at/registrieren.html</vt:lpwstr>
      </vt:variant>
      <vt:variant>
        <vt:lpwstr/>
      </vt:variant>
      <vt:variant>
        <vt:i4>6619254</vt:i4>
      </vt:variant>
      <vt:variant>
        <vt:i4>0</vt:i4>
      </vt:variant>
      <vt:variant>
        <vt:i4>0</vt:i4>
      </vt:variant>
      <vt:variant>
        <vt:i4>5</vt:i4>
      </vt:variant>
      <vt:variant>
        <vt:lpwstr>http://www.freefinance.at/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Nosek</dc:creator>
  <cp:keywords/>
  <cp:lastModifiedBy>Nosek, Emilia</cp:lastModifiedBy>
  <cp:revision>2</cp:revision>
  <dcterms:created xsi:type="dcterms:W3CDTF">2025-10-07T13:31:00Z</dcterms:created>
  <dcterms:modified xsi:type="dcterms:W3CDTF">2025-10-07T13:38:00Z</dcterms:modified>
</cp:coreProperties>
</file>