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10AC58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02B07015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45C88D60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4" w:type="dxa"/>
        <w:tblInd w:w="-850" w:type="dxa"/>
        <w:tblLayout w:type="fixed"/>
        <w:tblLook w:val="04A0" w:firstRow="1" w:lastRow="0" w:firstColumn="1" w:lastColumn="0" w:noHBand="0" w:noVBand="1"/>
      </w:tblPr>
      <w:tblGrid>
        <w:gridCol w:w="3402"/>
        <w:gridCol w:w="2693"/>
        <w:gridCol w:w="1418"/>
        <w:gridCol w:w="3371"/>
      </w:tblGrid>
      <w:tr w:rsidR="00C915E4" w:rsidRPr="00E34186" w14:paraId="0D53CCD9" w14:textId="77777777" w:rsidTr="004E5B29">
        <w:tc>
          <w:tcPr>
            <w:tcW w:w="10884" w:type="dxa"/>
            <w:gridSpan w:val="4"/>
          </w:tcPr>
          <w:p w14:paraId="39E47B1D" w14:textId="77777777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>Max Mustermann | UID-Nummer: ATUXXXXXXXX | GLN-Nummer: XXXXXXXXXXXXX | Gerichtsstandort: Musterstadt</w:t>
            </w:r>
          </w:p>
        </w:tc>
      </w:tr>
      <w:tr w:rsidR="00C915E4" w:rsidRPr="00E34186" w14:paraId="0D97355B" w14:textId="77777777" w:rsidTr="004E5B29">
        <w:trPr>
          <w:trHeight w:val="2631"/>
        </w:trPr>
        <w:tc>
          <w:tcPr>
            <w:tcW w:w="3402" w:type="dxa"/>
            <w:vAlign w:val="center"/>
          </w:tcPr>
          <w:p w14:paraId="62E654FB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39570B35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5B55CAEA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1001 Musterort</w:t>
            </w:r>
          </w:p>
          <w:p w14:paraId="05566AF9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Österreich</w:t>
            </w:r>
          </w:p>
          <w:p w14:paraId="5F527E83" w14:textId="77777777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>Ihre UID-Nummer: ATUXXXXXXXX</w:t>
            </w:r>
          </w:p>
        </w:tc>
        <w:tc>
          <w:tcPr>
            <w:tcW w:w="7482" w:type="dxa"/>
            <w:gridSpan w:val="3"/>
            <w:vAlign w:val="center"/>
          </w:tcPr>
          <w:p w14:paraId="7ACC604C" w14:textId="090F7C01" w:rsidR="00C915E4" w:rsidRPr="00B977F0" w:rsidRDefault="004E5B29" w:rsidP="00B977F0">
            <w:pPr>
              <w:pStyle w:val="berschrift1"/>
              <w:jc w:val="right"/>
              <w:rPr>
                <w:sz w:val="56"/>
                <w:szCs w:val="56"/>
              </w:rPr>
            </w:pPr>
            <w:r>
              <w:rPr>
                <w:sz w:val="56"/>
                <w:szCs w:val="56"/>
              </w:rPr>
              <w:t>Kostenvoranschlag</w:t>
            </w:r>
          </w:p>
        </w:tc>
      </w:tr>
      <w:tr w:rsidR="004E5B29" w:rsidRPr="00E34186" w14:paraId="04256C52" w14:textId="77777777" w:rsidTr="004E5B29">
        <w:trPr>
          <w:trHeight w:val="853"/>
        </w:trPr>
        <w:tc>
          <w:tcPr>
            <w:tcW w:w="3402" w:type="dxa"/>
          </w:tcPr>
          <w:p w14:paraId="7E775D70" w14:textId="45DD8358" w:rsidR="004E5B29" w:rsidRPr="00E34186" w:rsidRDefault="004E5B29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Kostenvoranschlag Nr.</w:t>
            </w:r>
          </w:p>
          <w:p w14:paraId="44488E25" w14:textId="77777777" w:rsidR="004E5B29" w:rsidRPr="00C915E4" w:rsidRDefault="004E5B29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2E81F00B" w14:textId="77777777" w:rsidR="004E5B29" w:rsidRPr="00E34186" w:rsidRDefault="004E5B29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RXXXX-X</w:t>
            </w:r>
          </w:p>
        </w:tc>
        <w:tc>
          <w:tcPr>
            <w:tcW w:w="2693" w:type="dxa"/>
          </w:tcPr>
          <w:p w14:paraId="49E29E3A" w14:textId="77777777" w:rsidR="004E5B29" w:rsidRPr="00E34186" w:rsidRDefault="004E5B29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Kundennummer</w:t>
            </w:r>
          </w:p>
          <w:p w14:paraId="15DCF4CF" w14:textId="77777777" w:rsidR="004E5B29" w:rsidRPr="00C915E4" w:rsidRDefault="004E5B29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58A86597" w14:textId="77777777" w:rsidR="004E5B29" w:rsidRPr="00E34186" w:rsidRDefault="004E5B29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K-123456</w:t>
            </w:r>
          </w:p>
        </w:tc>
        <w:tc>
          <w:tcPr>
            <w:tcW w:w="1418" w:type="dxa"/>
          </w:tcPr>
          <w:p w14:paraId="4F4E3B21" w14:textId="77777777" w:rsidR="004E5B29" w:rsidRPr="00E34186" w:rsidRDefault="004E5B29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Datum</w:t>
            </w:r>
          </w:p>
          <w:p w14:paraId="073F42B3" w14:textId="77777777" w:rsidR="004E5B29" w:rsidRPr="00C915E4" w:rsidRDefault="004E5B29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20EE7B1C" w14:textId="77777777" w:rsidR="004E5B29" w:rsidRPr="00E34186" w:rsidRDefault="004E5B29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3368" w:type="dxa"/>
          </w:tcPr>
          <w:p w14:paraId="77F5AFD8" w14:textId="532FD363" w:rsidR="004E5B29" w:rsidRPr="00E34186" w:rsidRDefault="004E5B29" w:rsidP="00B87947">
            <w:pPr>
              <w:spacing w:line="240" w:lineRule="auto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Gültig bis</w:t>
            </w:r>
          </w:p>
          <w:p w14:paraId="2767E708" w14:textId="77777777" w:rsidR="004E5B29" w:rsidRPr="00C915E4" w:rsidRDefault="004E5B29" w:rsidP="00B87947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</w:p>
          <w:p w14:paraId="5816F798" w14:textId="2552AFBE" w:rsidR="004E5B29" w:rsidRPr="00E34186" w:rsidRDefault="004E5B29" w:rsidP="00B87947">
            <w:pPr>
              <w:spacing w:line="240" w:lineRule="auto"/>
              <w:jc w:val="right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</w:t>
            </w:r>
            <w:r w:rsidRPr="00E34186">
              <w:rPr>
                <w:sz w:val="24"/>
                <w:szCs w:val="24"/>
                <w:lang w:val="de-AT"/>
              </w:rPr>
              <w:t>X</w:t>
            </w:r>
          </w:p>
        </w:tc>
      </w:tr>
    </w:tbl>
    <w:p w14:paraId="2AB9410F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2001A9ED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7AE0BBE4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916" w:type="dxa"/>
        <w:tblInd w:w="-885" w:type="dxa"/>
        <w:tblLook w:val="04A0" w:firstRow="1" w:lastRow="0" w:firstColumn="1" w:lastColumn="0" w:noHBand="0" w:noVBand="1"/>
      </w:tblPr>
      <w:tblGrid>
        <w:gridCol w:w="993"/>
        <w:gridCol w:w="3828"/>
        <w:gridCol w:w="992"/>
        <w:gridCol w:w="1984"/>
        <w:gridCol w:w="1134"/>
        <w:gridCol w:w="1985"/>
      </w:tblGrid>
      <w:tr w:rsidR="0003164D" w:rsidRPr="00E34186" w14:paraId="22C6BC53" w14:textId="77777777" w:rsidTr="00E34186">
        <w:trPr>
          <w:trHeight w:val="936"/>
        </w:trPr>
        <w:tc>
          <w:tcPr>
            <w:tcW w:w="993" w:type="dxa"/>
            <w:shd w:val="clear" w:color="auto" w:fill="D9D9D9"/>
            <w:vAlign w:val="center"/>
          </w:tcPr>
          <w:p w14:paraId="1A950F05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Pos.</w:t>
            </w:r>
          </w:p>
        </w:tc>
        <w:tc>
          <w:tcPr>
            <w:tcW w:w="3828" w:type="dxa"/>
            <w:shd w:val="clear" w:color="auto" w:fill="D9D9D9"/>
            <w:vAlign w:val="center"/>
          </w:tcPr>
          <w:p w14:paraId="636DE996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0AA7173B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Menge</w:t>
            </w:r>
          </w:p>
        </w:tc>
        <w:tc>
          <w:tcPr>
            <w:tcW w:w="1984" w:type="dxa"/>
            <w:shd w:val="clear" w:color="auto" w:fill="D9D9D9"/>
            <w:vAlign w:val="center"/>
          </w:tcPr>
          <w:p w14:paraId="4732EFF3" w14:textId="77777777" w:rsidR="0003164D" w:rsidRPr="00E34186" w:rsidRDefault="0003164D" w:rsidP="00E34186">
            <w:pPr>
              <w:spacing w:before="300" w:after="300" w:line="240" w:lineRule="auto"/>
              <w:ind w:right="46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Einzelpreis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082C1BFE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USt.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1F3A832B" w14:textId="77777777" w:rsidR="0003164D" w:rsidRPr="00E34186" w:rsidRDefault="0003164D" w:rsidP="00E34186">
            <w:pPr>
              <w:spacing w:before="300" w:after="300" w:line="240" w:lineRule="auto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Gesamtpreis (netto</w:t>
            </w:r>
            <w:r w:rsidR="00A0050E" w:rsidRPr="00E34186">
              <w:rPr>
                <w:sz w:val="24"/>
                <w:szCs w:val="24"/>
              </w:rPr>
              <w:t>)</w:t>
            </w:r>
          </w:p>
        </w:tc>
      </w:tr>
      <w:tr w:rsidR="0003164D" w:rsidRPr="00E34186" w14:paraId="7A4A692B" w14:textId="77777777" w:rsidTr="00E34186">
        <w:trPr>
          <w:trHeight w:val="1467"/>
        </w:trPr>
        <w:tc>
          <w:tcPr>
            <w:tcW w:w="993" w:type="dxa"/>
          </w:tcPr>
          <w:p w14:paraId="3D337C5E" w14:textId="77777777" w:rsidR="0003164D" w:rsidRPr="00E34186" w:rsidRDefault="0003164D" w:rsidP="00E34186">
            <w:pPr>
              <w:spacing w:before="300" w:after="300" w:line="240" w:lineRule="auto"/>
              <w:ind w:right="-36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3828" w:type="dxa"/>
          </w:tcPr>
          <w:p w14:paraId="7B36EF2C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992" w:type="dxa"/>
          </w:tcPr>
          <w:p w14:paraId="058260B3" w14:textId="77777777" w:rsidR="0003164D" w:rsidRPr="00E34186" w:rsidRDefault="0003164D" w:rsidP="00E34186">
            <w:pPr>
              <w:spacing w:before="300" w:after="300" w:line="240" w:lineRule="auto"/>
              <w:ind w:right="-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75C47449" w14:textId="77777777" w:rsidR="0003164D" w:rsidRPr="00E34186" w:rsidRDefault="0003164D" w:rsidP="00E34186">
            <w:pPr>
              <w:spacing w:before="300" w:after="300" w:line="240" w:lineRule="auto"/>
              <w:ind w:right="46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  <w:tc>
          <w:tcPr>
            <w:tcW w:w="1134" w:type="dxa"/>
          </w:tcPr>
          <w:p w14:paraId="0CAE1CBE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20 %</w:t>
            </w:r>
          </w:p>
        </w:tc>
        <w:tc>
          <w:tcPr>
            <w:tcW w:w="1985" w:type="dxa"/>
          </w:tcPr>
          <w:p w14:paraId="0E916132" w14:textId="77777777" w:rsidR="0003164D" w:rsidRPr="00E34186" w:rsidRDefault="0003164D" w:rsidP="00E34186">
            <w:pPr>
              <w:spacing w:before="300" w:after="300" w:line="240" w:lineRule="auto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</w:tr>
    </w:tbl>
    <w:p w14:paraId="13B184B2" w14:textId="77777777" w:rsidR="0003164D" w:rsidRDefault="0003164D">
      <w:pPr>
        <w:spacing w:line="240" w:lineRule="auto"/>
        <w:ind w:left="-850" w:right="-881"/>
        <w:rPr>
          <w:sz w:val="6"/>
          <w:szCs w:val="6"/>
          <w:lang w:val="de-AT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4584"/>
        <w:gridCol w:w="910"/>
        <w:gridCol w:w="5387"/>
      </w:tblGrid>
      <w:tr w:rsidR="00277DC4" w:rsidRPr="00E34186" w14:paraId="7A859E8A" w14:textId="77777777" w:rsidTr="00E34186">
        <w:trPr>
          <w:trHeight w:val="337"/>
        </w:trPr>
        <w:tc>
          <w:tcPr>
            <w:tcW w:w="4584" w:type="dxa"/>
            <w:tcBorders>
              <w:bottom w:val="single" w:sz="4" w:space="0" w:color="auto"/>
            </w:tcBorders>
          </w:tcPr>
          <w:p w14:paraId="1C3C4DB3" w14:textId="3A68EA99" w:rsidR="00277DC4" w:rsidRPr="00E34186" w:rsidRDefault="00277DC4" w:rsidP="00E34186">
            <w:pPr>
              <w:spacing w:line="240" w:lineRule="auto"/>
              <w:ind w:right="-881"/>
              <w:rPr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Umsatzsteuer: </w:t>
            </w:r>
            <w:r w:rsidR="00B977F0">
              <w:rPr>
                <w:sz w:val="24"/>
                <w:szCs w:val="24"/>
                <w:lang w:val="de-AT"/>
              </w:rPr>
              <w:t>3</w:t>
            </w:r>
            <w:r w:rsidRPr="00E34186">
              <w:rPr>
                <w:sz w:val="24"/>
                <w:szCs w:val="24"/>
                <w:lang w:val="de-AT"/>
              </w:rPr>
              <w:t>00,00 €</w:t>
            </w:r>
          </w:p>
        </w:tc>
        <w:tc>
          <w:tcPr>
            <w:tcW w:w="6297" w:type="dxa"/>
            <w:gridSpan w:val="2"/>
            <w:tcBorders>
              <w:bottom w:val="single" w:sz="4" w:space="0" w:color="auto"/>
            </w:tcBorders>
          </w:tcPr>
          <w:p w14:paraId="507D85DF" w14:textId="6026D625" w:rsidR="00277DC4" w:rsidRPr="00E34186" w:rsidRDefault="00277DC4" w:rsidP="00E34186">
            <w:pPr>
              <w:spacing w:line="240" w:lineRule="auto"/>
              <w:ind w:right="32"/>
              <w:jc w:val="right"/>
              <w:rPr>
                <w:sz w:val="24"/>
                <w:szCs w:val="24"/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Gesamtpreis (brutto): </w:t>
            </w:r>
            <w:r w:rsidR="00B977F0">
              <w:rPr>
                <w:b/>
                <w:bCs/>
                <w:sz w:val="24"/>
                <w:szCs w:val="24"/>
                <w:lang w:val="de-AT"/>
              </w:rPr>
              <w:t>1.80</w:t>
            </w:r>
            <w:r w:rsidRPr="00E34186">
              <w:rPr>
                <w:b/>
                <w:bCs/>
                <w:sz w:val="24"/>
                <w:szCs w:val="24"/>
                <w:lang w:val="de-AT"/>
              </w:rPr>
              <w:t>0,00 €</w:t>
            </w:r>
          </w:p>
        </w:tc>
      </w:tr>
      <w:tr w:rsidR="00277DC4" w:rsidRPr="00E34186" w14:paraId="14D6DB65" w14:textId="77777777" w:rsidTr="00E34186">
        <w:trPr>
          <w:trHeight w:val="4150"/>
        </w:trPr>
        <w:tc>
          <w:tcPr>
            <w:tcW w:w="5494" w:type="dxa"/>
            <w:gridSpan w:val="2"/>
            <w:vAlign w:val="center"/>
          </w:tcPr>
          <w:p w14:paraId="51239032" w14:textId="6EAF3767" w:rsidR="00277DC4" w:rsidRPr="00E34186" w:rsidRDefault="004E5B29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8"/>
                <w:szCs w:val="28"/>
                <w:lang w:val="de-AT"/>
              </w:rPr>
              <w:t>Wir freuen uns auf die Zusammenarbeit.</w:t>
            </w:r>
          </w:p>
        </w:tc>
        <w:tc>
          <w:tcPr>
            <w:tcW w:w="5387" w:type="dxa"/>
            <w:vAlign w:val="bottom"/>
          </w:tcPr>
          <w:p w14:paraId="5C752344" w14:textId="77263E44" w:rsidR="00277DC4" w:rsidRPr="00E34186" w:rsidRDefault="00277DC4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</w:p>
        </w:tc>
      </w:tr>
    </w:tbl>
    <w:p w14:paraId="11AB768E" w14:textId="77777777" w:rsidR="00277DC4" w:rsidRPr="00277DC4" w:rsidRDefault="00277DC4">
      <w:pPr>
        <w:spacing w:line="240" w:lineRule="auto"/>
        <w:ind w:left="-850" w:right="-881"/>
        <w:rPr>
          <w:sz w:val="6"/>
          <w:szCs w:val="6"/>
          <w:lang w:val="de-AT"/>
        </w:rPr>
      </w:pPr>
    </w:p>
    <w:p w14:paraId="79EFD649" w14:textId="73A3EAE2" w:rsidR="00E44788" w:rsidRDefault="00E44788">
      <w:pPr>
        <w:rPr>
          <w:sz w:val="26"/>
          <w:szCs w:val="26"/>
        </w:rPr>
      </w:pPr>
    </w:p>
    <w:p w14:paraId="6F016F27" w14:textId="77777777" w:rsidR="004E5B29" w:rsidRDefault="004E5B29">
      <w:pPr>
        <w:rPr>
          <w:sz w:val="26"/>
          <w:szCs w:val="26"/>
        </w:rPr>
      </w:pPr>
    </w:p>
    <w:p w14:paraId="00FCB146" w14:textId="7BCFD3E8" w:rsidR="00E44788" w:rsidRDefault="00895149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</w:t>
      </w:r>
      <w:proofErr w:type="spellStart"/>
      <w:r>
        <w:rPr>
          <w:b/>
          <w:sz w:val="26"/>
          <w:szCs w:val="26"/>
        </w:rPr>
        <w:t>unprotokolliert</w:t>
      </w:r>
      <w:proofErr w:type="spellEnd"/>
      <w:r>
        <w:rPr>
          <w:b/>
          <w:sz w:val="26"/>
          <w:szCs w:val="26"/>
        </w:rPr>
        <w:t xml:space="preserve"> vorgenommen haben (Manipulationssicherheit - </w:t>
      </w:r>
      <w:r>
        <w:rPr>
          <w:sz w:val="26"/>
          <w:szCs w:val="26"/>
        </w:rPr>
        <w:t xml:space="preserve">§ 131 Abs. 1 Z. 1 </w:t>
      </w:r>
      <w:proofErr w:type="spellStart"/>
      <w:r>
        <w:rPr>
          <w:sz w:val="26"/>
          <w:szCs w:val="26"/>
        </w:rPr>
        <w:t>lit</w:t>
      </w:r>
      <w:proofErr w:type="spellEnd"/>
      <w:r>
        <w:rPr>
          <w:sz w:val="26"/>
          <w:szCs w:val="26"/>
        </w:rPr>
        <w:t>. b der österreichischen Bundesabgabenordnung, kurz BAO).</w:t>
      </w:r>
    </w:p>
    <w:p w14:paraId="79297C8E" w14:textId="77777777" w:rsidR="00E44788" w:rsidRDefault="00E44788">
      <w:pPr>
        <w:rPr>
          <w:sz w:val="26"/>
          <w:szCs w:val="26"/>
        </w:rPr>
      </w:pPr>
    </w:p>
    <w:p w14:paraId="479C4148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50814989" w14:textId="77777777" w:rsidR="00E44788" w:rsidRDefault="00E44788">
      <w:pPr>
        <w:rPr>
          <w:sz w:val="18"/>
          <w:szCs w:val="18"/>
        </w:rPr>
      </w:pPr>
    </w:p>
    <w:p w14:paraId="0AEEF99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0CE8FFA1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>Gleich die Buchhaltung mit FreeFinance erledigen!</w:t>
      </w:r>
    </w:p>
    <w:p w14:paraId="61A36FB2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5600DFF2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7A9C3069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54FA22C1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1B1434A3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7134019E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732EF146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proofErr w:type="spellStart"/>
      <w:r>
        <w:rPr>
          <w:sz w:val="26"/>
          <w:szCs w:val="26"/>
        </w:rPr>
        <w:t>FinanzOnline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uvm</w:t>
      </w:r>
      <w:proofErr w:type="spellEnd"/>
      <w:r>
        <w:rPr>
          <w:sz w:val="26"/>
          <w:szCs w:val="26"/>
        </w:rPr>
        <w:t>.</w:t>
      </w:r>
    </w:p>
    <w:p w14:paraId="6AEAF367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5288A2B0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58792BAB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ED625E8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8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3B8D18A9" w14:textId="77777777" w:rsidR="00E44788" w:rsidRDefault="00E44788">
      <w:pPr>
        <w:rPr>
          <w:sz w:val="20"/>
          <w:szCs w:val="20"/>
        </w:rPr>
      </w:pPr>
    </w:p>
    <w:p w14:paraId="2EF7E78F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9"/>
      <w:headerReference w:type="default" r:id="rId10"/>
      <w:footerReference w:type="even" r:id="rId11"/>
      <w:footerReference w:type="default" r:id="rId12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DA0BA0" w14:textId="77777777" w:rsidR="00F611E9" w:rsidRDefault="00F611E9">
      <w:pPr>
        <w:spacing w:line="240" w:lineRule="auto"/>
      </w:pPr>
      <w:r>
        <w:separator/>
      </w:r>
    </w:p>
  </w:endnote>
  <w:endnote w:type="continuationSeparator" w:id="0">
    <w:p w14:paraId="1EAFB386" w14:textId="77777777" w:rsidR="00F611E9" w:rsidRDefault="00F611E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5FD624A8-2B4E-4791-841C-18A6EC132CDF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9F75A30F-8E47-4ECF-80C6-810E4ED11C12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8E6395" w14:textId="77777777" w:rsidR="00E44788" w:rsidRDefault="00895149">
    <w:pPr>
      <w:jc w:val="center"/>
      <w:rPr>
        <w:b/>
        <w:sz w:val="24"/>
        <w:szCs w:val="24"/>
      </w:rPr>
    </w:pPr>
    <w:hyperlink r:id="rId1">
      <w:r>
        <w:rPr>
          <w:b/>
          <w:sz w:val="24"/>
          <w:szCs w:val="24"/>
        </w:rPr>
        <w:t>www.freefinance.at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8C162A" w14:textId="6055A715" w:rsidR="00E44788" w:rsidRDefault="00B977F0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5CB4E0A3" wp14:editId="128A57C4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77052ED5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693B06B2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187CD8C5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0894CBF2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4F60B63D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4C3C2C42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Österreich</w:t>
          </w:r>
        </w:p>
        <w:p w14:paraId="3B7AC19C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UID: ATUXXXXXXXXX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6F624B25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28E9C39A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2B01B9D9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hallo@mustermann.at</w:t>
          </w:r>
        </w:p>
        <w:p w14:paraId="7C43779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434F0FA7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4B185DFF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00DAE1CC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681500A3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08C64988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39FF9CF4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IBAN: AT61 1904 3002 3457 3201</w:t>
          </w:r>
        </w:p>
        <w:p w14:paraId="1E351F79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1CE2A555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670E72" w14:textId="77777777" w:rsidR="00F611E9" w:rsidRDefault="00F611E9">
      <w:pPr>
        <w:spacing w:line="240" w:lineRule="auto"/>
      </w:pPr>
      <w:r>
        <w:separator/>
      </w:r>
    </w:p>
  </w:footnote>
  <w:footnote w:type="continuationSeparator" w:id="0">
    <w:p w14:paraId="7C56ED45" w14:textId="77777777" w:rsidR="00F611E9" w:rsidRDefault="00F611E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D79210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6F0B375E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DBED2" w14:textId="3B4D18AA" w:rsidR="00E44788" w:rsidRDefault="00B977F0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31D3DF8A" wp14:editId="3A7F28CD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36DE7221" w14:textId="4F568753" w:rsidR="00E44788" w:rsidRDefault="00B977F0">
    <w:r>
      <w:rPr>
        <w:noProof/>
      </w:rPr>
      <w:drawing>
        <wp:anchor distT="114300" distB="114300" distL="114300" distR="114300" simplePos="0" relativeHeight="251657728" behindDoc="0" locked="0" layoutInCell="1" allowOverlap="1" wp14:anchorId="28338CFF" wp14:editId="549E1348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4443029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5"/>
  <w:embedTrueTypeFonts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77F0"/>
    <w:rsid w:val="0003164D"/>
    <w:rsid w:val="00066F2C"/>
    <w:rsid w:val="001550B1"/>
    <w:rsid w:val="00216DB8"/>
    <w:rsid w:val="00277DC4"/>
    <w:rsid w:val="0029666B"/>
    <w:rsid w:val="004547FC"/>
    <w:rsid w:val="004E5B29"/>
    <w:rsid w:val="00705069"/>
    <w:rsid w:val="00731125"/>
    <w:rsid w:val="00895149"/>
    <w:rsid w:val="00A0050E"/>
    <w:rsid w:val="00A85DDE"/>
    <w:rsid w:val="00B87947"/>
    <w:rsid w:val="00B977F0"/>
    <w:rsid w:val="00C915E4"/>
    <w:rsid w:val="00E34186"/>
    <w:rsid w:val="00E44788"/>
    <w:rsid w:val="00F611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08EFEF"/>
  <w15:docId w15:val="{DBE1BB9B-FE86-4988-A2FB-BC52464CDF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reefinance.at/registrieren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freefinance.at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196</Words>
  <Characters>1236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1430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2</cp:revision>
  <dcterms:created xsi:type="dcterms:W3CDTF">2026-06-25T08:10:00Z</dcterms:created>
  <dcterms:modified xsi:type="dcterms:W3CDTF">2026-06-25T08:10:00Z</dcterms:modified>
</cp:coreProperties>
</file>